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Министерство по делам молодежи и спорту РТ</w:t>
      </w: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Республиканский центр физической культуры и юношеского спорта РТ</w:t>
      </w: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Федерация велосипедного спорта РТ</w:t>
      </w: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Исполнительный комитет Зеленодольского муниципального района</w:t>
      </w: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ДЮСШ «Ледокол» г. Зеленодольска</w:t>
      </w: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</w:pPr>
    </w:p>
    <w:p w:rsidR="00F06212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28"/>
          <w:szCs w:val="28"/>
          <w:lang w:eastAsia="ru-RU"/>
        </w:rPr>
      </w:pPr>
      <w:r w:rsidRPr="00DE628F">
        <w:rPr>
          <w:rFonts w:ascii="Arial" w:hAnsi="Arial" w:cs="Arial"/>
          <w:b/>
          <w:bCs/>
          <w:color w:val="333366"/>
          <w:kern w:val="36"/>
          <w:sz w:val="32"/>
          <w:szCs w:val="32"/>
          <w:lang w:eastAsia="ru-RU"/>
        </w:rPr>
        <w:t>Чемпионат и Первенство РТ по маунтинбайку в дисциплине кросс-кантри</w:t>
      </w:r>
      <w:r w:rsidRPr="00DE628F">
        <w:rPr>
          <w:rFonts w:ascii="Arial" w:hAnsi="Arial" w:cs="Arial"/>
          <w:b/>
          <w:bCs/>
          <w:color w:val="333366"/>
          <w:kern w:val="36"/>
          <w:sz w:val="32"/>
          <w:szCs w:val="32"/>
          <w:lang w:eastAsia="ru-RU"/>
        </w:rPr>
        <w:br/>
      </w:r>
      <w:r w:rsidRPr="00DE628F">
        <w:rPr>
          <w:rFonts w:ascii="Arial" w:hAnsi="Arial" w:cs="Arial"/>
          <w:b/>
          <w:bCs/>
          <w:color w:val="333366"/>
          <w:kern w:val="36"/>
          <w:sz w:val="24"/>
          <w:szCs w:val="24"/>
          <w:lang w:eastAsia="ru-RU"/>
        </w:rPr>
        <w:t>30 июня 2012 г, г.Зеленодольск</w:t>
      </w:r>
      <w:r w:rsidRPr="00DE628F">
        <w:rPr>
          <w:rFonts w:ascii="Arial" w:hAnsi="Arial" w:cs="Arial"/>
          <w:b/>
          <w:bCs/>
          <w:color w:val="333366"/>
          <w:kern w:val="36"/>
          <w:sz w:val="28"/>
          <w:szCs w:val="28"/>
          <w:lang w:eastAsia="ru-RU"/>
        </w:rPr>
        <w:t xml:space="preserve"> </w:t>
      </w:r>
    </w:p>
    <w:p w:rsidR="00F06212" w:rsidRPr="00DE628F" w:rsidRDefault="00F06212" w:rsidP="00407507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333366"/>
          <w:kern w:val="36"/>
          <w:sz w:val="32"/>
          <w:szCs w:val="32"/>
          <w:lang w:eastAsia="ru-RU"/>
        </w:rPr>
      </w:pPr>
    </w:p>
    <w:p w:rsidR="00F06212" w:rsidRPr="00DE628F" w:rsidRDefault="00F06212" w:rsidP="00DE628F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де</w:t>
      </w:r>
      <w:r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вушки, 1.00</w:t>
      </w: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0 км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Винокурова Валентина      г.Зеленодольск              30 1998 00:02:49      1      </w:t>
      </w:r>
    </w:p>
    <w:p w:rsidR="00F06212" w:rsidRPr="00DE628F" w:rsidRDefault="00F06212" w:rsidP="00DE628F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мл.девушки, 0.850 км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Петрова Лиза              г.Зеленодольск               2 1998 00:01:41      1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2 Гудина Арина              г.Казань                     1 1999 00:02:53      2      </w:t>
      </w:r>
    </w:p>
    <w:p w:rsidR="00F06212" w:rsidRPr="00DE628F" w:rsidRDefault="00F06212" w:rsidP="00DE628F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мл.юноши, 0.850 км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Шаехов Линар              ДЮСШ Яр Чаллы                7 1998 00:01:19      1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2 Пыжьянов Ялья             ДЮСШ Яр Чаллы               29 1998 00:01:24      2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3 Фатхуллин Тагир           ДЮСШ Яр Чаллы                6 1999 00:01:25      3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4 Евсеев Сергей             ДЮСШ Яр Чаллы                4 1998 00:01:30      4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5 Киселев Роман             г.Зеленодольск               5 1999 00:02:08      5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6 Валиуллин Тимур           г.Зеленодольск               3 1999 00:02:11      6      </w:t>
      </w:r>
    </w:p>
    <w:p w:rsidR="00F06212" w:rsidRPr="00DE628F" w:rsidRDefault="00F06212" w:rsidP="00DE628F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девочки</w:t>
      </w: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, 0.850 км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Аминова Эвелина           г.Зеленодольск              25 2002 00:02:52      1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2 Гордеева Дарья            г.Зеленодольск              27 2001 00:03:21      2      </w:t>
      </w:r>
    </w:p>
    <w:p w:rsidR="00F06212" w:rsidRPr="00DE628F" w:rsidRDefault="00F06212" w:rsidP="00DE628F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мальчики, 0.850 км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Кучерявый Илья            ДЮСШ Яр Чаллы               10 2000 00:01:42      1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2 Вяткин Степан             ДЮСШ Яр Чаллы                8 2000 00:01:48      2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3 Хатхеев Руслан            г.Зеленодольск              12 2003 00:01:59      3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4 Тихонов Данил             г.Казань                    11 2001 00:03:07      4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5 Мутин Игнат               г.Зеленодольск              28 2001 00:03:18      5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6 Гудин Андрей              г.Казань                     9 2002 00:04:56      6      </w:t>
      </w:r>
    </w:p>
    <w:p w:rsidR="00F06212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</w:t>
      </w:r>
    </w:p>
    <w:p w:rsidR="00F06212" w:rsidRDefault="00F06212" w:rsidP="007C5736">
      <w:pPr>
        <w:pStyle w:val="Heading2"/>
      </w:pPr>
      <w:r>
        <w:t>квалификация, мужчины, 1.000 км</w:t>
      </w:r>
    </w:p>
    <w:p w:rsidR="00F06212" w:rsidRDefault="00F06212" w:rsidP="007C5736">
      <w:pPr>
        <w:pStyle w:val="HTMLPreformatted"/>
      </w:pPr>
      <w:r>
        <w:rPr>
          <w:b/>
          <w:bCs/>
        </w:rPr>
        <w:t>№п/п Фамилия, имя              Коллектив            Квал Номер ГР  Результат Место Прим</w:t>
      </w:r>
    </w:p>
    <w:p w:rsidR="00F06212" w:rsidRDefault="00F06212" w:rsidP="007C5736">
      <w:pPr>
        <w:pStyle w:val="HTMLPreformatted"/>
      </w:pPr>
      <w:r>
        <w:t xml:space="preserve">   1 Шарапов Рамиль            г.Зеленодольск              53 1993 00:02:11      1      </w:t>
      </w:r>
    </w:p>
    <w:p w:rsidR="00F06212" w:rsidRDefault="00F06212" w:rsidP="007C5736">
      <w:pPr>
        <w:pStyle w:val="HTMLPreformatted"/>
      </w:pPr>
      <w:r>
        <w:t xml:space="preserve">   2 Минин Сергей              г.Казань                    51 1985 00:02:12      2      </w:t>
      </w:r>
    </w:p>
    <w:p w:rsidR="00F06212" w:rsidRDefault="00F06212" w:rsidP="007C5736">
      <w:pPr>
        <w:pStyle w:val="HTMLPreformatted"/>
      </w:pPr>
      <w:r>
        <w:t xml:space="preserve">   3 Бандеров Сергей           г.Зеленодольск              56 1979 00:02:18      3      </w:t>
      </w:r>
    </w:p>
    <w:p w:rsidR="00F06212" w:rsidRDefault="00F06212" w:rsidP="007C5736">
      <w:pPr>
        <w:pStyle w:val="HTMLPreformatted"/>
      </w:pPr>
      <w:r>
        <w:t xml:space="preserve">   4 Золотухин Сергей          г.Зеленодольск             100 1989 00:02:23      4      </w:t>
      </w:r>
    </w:p>
    <w:p w:rsidR="00F06212" w:rsidRDefault="00F06212" w:rsidP="007C5736">
      <w:pPr>
        <w:pStyle w:val="HTMLPreformatted"/>
      </w:pPr>
      <w:r>
        <w:t xml:space="preserve">   5 Габсалямов Фарит          г.Казань                    50 1983 00:02:26      5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ascii="Courier New" w:hAnsi="Courier New" w:cs="Courier New"/>
          <w:sz w:val="20"/>
          <w:szCs w:val="20"/>
          <w:lang w:eastAsia="ru-RU"/>
        </w:rPr>
        <w:t xml:space="preserve">   6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Нантке Алекс              Германия        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        96 1988 00:02:41      6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ascii="Courier New" w:hAnsi="Courier New" w:cs="Courier New"/>
          <w:sz w:val="20"/>
          <w:szCs w:val="20"/>
          <w:lang w:eastAsia="ru-RU"/>
        </w:rPr>
        <w:t xml:space="preserve">   7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Бризе Арне                Германия                    95 1988 00:02:46 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 7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   </w:t>
      </w:r>
    </w:p>
    <w:p w:rsidR="00F06212" w:rsidRDefault="00F06212" w:rsidP="007C5736">
      <w:pPr>
        <w:pStyle w:val="HTMLPreformatted"/>
      </w:pPr>
      <w:r>
        <w:t xml:space="preserve">   8 Давлетшин Марсель         г.Казань                    52 1966 00:02:55      8      </w:t>
      </w:r>
    </w:p>
    <w:p w:rsidR="00F06212" w:rsidRDefault="00F06212" w:rsidP="007C5736">
      <w:pPr>
        <w:pStyle w:val="Heading2"/>
      </w:pPr>
      <w:r>
        <w:br w:type="page"/>
        <w:t>квалификация, юниоры, 1.000 км</w:t>
      </w:r>
    </w:p>
    <w:p w:rsidR="00F06212" w:rsidRDefault="00F06212" w:rsidP="007C5736">
      <w:pPr>
        <w:pStyle w:val="HTMLPreformatted"/>
      </w:pPr>
      <w:r>
        <w:rPr>
          <w:b/>
          <w:bCs/>
        </w:rPr>
        <w:t>№п/п Фамилия, имя              Коллектив            Квал Номер ГР  Результат Место Прим</w:t>
      </w:r>
    </w:p>
    <w:p w:rsidR="00F06212" w:rsidRDefault="00F06212" w:rsidP="007C5736">
      <w:pPr>
        <w:pStyle w:val="HTMLPreformatted"/>
      </w:pPr>
      <w:r>
        <w:t xml:space="preserve">   1 Гайфуллин Фердинанд       г.Зеленодольск              57 1994 00:02:17      1      </w:t>
      </w:r>
    </w:p>
    <w:p w:rsidR="00F06212" w:rsidRDefault="00F06212" w:rsidP="007C5736">
      <w:pPr>
        <w:pStyle w:val="HTMLPreformatted"/>
      </w:pPr>
      <w:r>
        <w:t xml:space="preserve">   2 Саитов Инсаф              ДЮСШ Яр Чаллы               54 1995 00:02:18      2      </w:t>
      </w: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                   </w:t>
      </w:r>
    </w:p>
    <w:p w:rsidR="00F06212" w:rsidRPr="00DE628F" w:rsidRDefault="00F06212" w:rsidP="003C6957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квалицикация юноши, 1</w:t>
      </w: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.</w:t>
      </w:r>
      <w:r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00</w:t>
      </w:r>
      <w:r w:rsidRPr="00DE628F">
        <w:rPr>
          <w:rFonts w:ascii="Arial" w:hAnsi="Arial" w:cs="Arial"/>
          <w:b/>
          <w:bCs/>
          <w:color w:val="FF0000"/>
          <w:sz w:val="24"/>
          <w:szCs w:val="24"/>
          <w:lang w:eastAsia="ru-RU"/>
        </w:rPr>
        <w:t>0 км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b/>
          <w:bCs/>
          <w:sz w:val="20"/>
          <w:szCs w:val="20"/>
          <w:lang w:eastAsia="ru-RU"/>
        </w:rPr>
        <w:t>№п/п Фамилия, имя              Коллектив            Квал Номер ГР  Результат Место Прим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1 Лукьянов Сергей           г.Зеленодольск              31 1996 00:02:15      1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2 Гибадуллин Ильназ         г.Зеленодольск              24 1997 00:02:16      2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3 Максимов Виталий          г.Зеленодольск              14 1996 00:02:20      3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4 Прокопьев Виталий         ДЮСШ Яр Чаллы               16 1996 00:02:23      4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5 Зиатдинов Марат           г.Зеленодольск              13 1997 00:02:25      5      </w:t>
      </w:r>
    </w:p>
    <w:p w:rsidR="00F06212" w:rsidRPr="00DE628F" w:rsidRDefault="00F06212" w:rsidP="003C6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6 Мальгин Слава             г.Зеленодольск              15 1997 00:02:58      6      </w:t>
      </w:r>
    </w:p>
    <w:p w:rsidR="00F06212" w:rsidRDefault="00F06212" w:rsidP="00D1514E">
      <w:pPr>
        <w:pStyle w:val="Heading2"/>
      </w:pPr>
      <w:r>
        <w:t>Результаты заездов гонки с выбыванием (отбор участников по 8 лучшим результатам квалификации мужчины, юниоры, юноши) 1.000 км</w:t>
      </w:r>
    </w:p>
    <w:p w:rsidR="00F06212" w:rsidRDefault="00F06212" w:rsidP="00D1514E">
      <w:pPr>
        <w:pStyle w:val="HTMLPreformatted"/>
      </w:pPr>
      <w:r>
        <w:rPr>
          <w:b/>
          <w:bCs/>
        </w:rPr>
        <w:t>№п/п Фамилия, имя              Коллектив            Квал Номер ГР  Место Прим</w:t>
      </w:r>
    </w:p>
    <w:p w:rsidR="00F06212" w:rsidRDefault="00F06212" w:rsidP="00D1514E">
      <w:pPr>
        <w:pStyle w:val="HTMLPreformatted"/>
      </w:pPr>
      <w:r>
        <w:t xml:space="preserve">  </w:t>
      </w:r>
      <w:r w:rsidRPr="00DE628F">
        <w:t>1 Лукьянов Сергей           г.Зеленодоль</w:t>
      </w:r>
      <w:r>
        <w:t xml:space="preserve">ск              31 1996 </w:t>
      </w:r>
      <w:r w:rsidRPr="00DE628F">
        <w:t xml:space="preserve">      1</w:t>
      </w:r>
    </w:p>
    <w:p w:rsidR="00F06212" w:rsidRDefault="00F06212" w:rsidP="00D1514E">
      <w:pPr>
        <w:pStyle w:val="HTMLPreformatted"/>
      </w:pPr>
      <w:r>
        <w:t xml:space="preserve">  2 Минин Сергей              г.Казань                    51 1985       2     </w:t>
      </w:r>
    </w:p>
    <w:p w:rsidR="00F06212" w:rsidRDefault="00F06212" w:rsidP="00D1514E">
      <w:pPr>
        <w:pStyle w:val="HTMLPreformatted"/>
      </w:pPr>
      <w:r>
        <w:t xml:space="preserve">  3 Шарапов Рамиль            г.Зеленодольск              53 1993       3</w:t>
      </w:r>
    </w:p>
    <w:p w:rsidR="00F06212" w:rsidRPr="00DE628F" w:rsidRDefault="00F06212" w:rsidP="00D15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>
        <w:t xml:space="preserve">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4 Прокопьев Виталий         ДЮСШ Яр Чаллы  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         16 1996       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4      </w:t>
      </w:r>
    </w:p>
    <w:p w:rsidR="00F06212" w:rsidRPr="00DE628F" w:rsidRDefault="00F06212" w:rsidP="00D15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>
        <w:t xml:space="preserve">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5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Максимов Виталий          г.Зеленодольск     </w:t>
      </w:r>
      <w:r>
        <w:rPr>
          <w:rFonts w:ascii="Courier New" w:hAnsi="Courier New" w:cs="Courier New"/>
          <w:sz w:val="20"/>
          <w:szCs w:val="20"/>
          <w:lang w:eastAsia="ru-RU"/>
        </w:rPr>
        <w:t xml:space="preserve">         14 1996       5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   </w:t>
      </w:r>
    </w:p>
    <w:p w:rsidR="00F06212" w:rsidRDefault="00F06212" w:rsidP="00D1514E">
      <w:pPr>
        <w:pStyle w:val="HTMLPreformatted"/>
      </w:pPr>
      <w:r>
        <w:t xml:space="preserve">  6 Саитов Инсаф              ДЮСШ Яр Чаллы               54 1995       6      </w:t>
      </w:r>
    </w:p>
    <w:p w:rsidR="00F06212" w:rsidRDefault="00F06212" w:rsidP="00D1514E">
      <w:pPr>
        <w:pStyle w:val="HTMLPreformatted"/>
      </w:pPr>
      <w:r>
        <w:t xml:space="preserve">  7 Бандеров Сергей           г.Зеленодольск              56 1979       7      </w:t>
      </w:r>
    </w:p>
    <w:p w:rsidR="00F06212" w:rsidRDefault="00F06212" w:rsidP="00D1514E">
      <w:pPr>
        <w:pStyle w:val="HTMLPreformatted"/>
      </w:pPr>
      <w:r>
        <w:t xml:space="preserve">  8 Гайфуллин Фердинанд       г.Зеленодольск              57 1994       8      </w:t>
      </w:r>
    </w:p>
    <w:p w:rsidR="00F06212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F06212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F06212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Главный судья </w:t>
      </w:r>
      <w:r>
        <w:rPr>
          <w:rFonts w:ascii="Courier New" w:hAnsi="Courier New" w:cs="Courier New"/>
          <w:sz w:val="20"/>
          <w:szCs w:val="20"/>
          <w:lang w:eastAsia="ru-RU"/>
        </w:rPr>
        <w:t>РК                                    Нуруллин Г.З.</w:t>
      </w:r>
    </w:p>
    <w:p w:rsidR="00F06212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</w:p>
    <w:p w:rsidR="00F06212" w:rsidRPr="00DE628F" w:rsidRDefault="00F06212" w:rsidP="00DE6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ru-RU"/>
        </w:rPr>
      </w:pP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Главный секретарь  </w:t>
      </w:r>
      <w:r>
        <w:rPr>
          <w:rFonts w:ascii="Courier New" w:hAnsi="Courier New" w:cs="Courier New"/>
          <w:sz w:val="20"/>
          <w:szCs w:val="20"/>
          <w:lang w:eastAsia="ru-RU"/>
        </w:rPr>
        <w:t>1К                               Нуреева Г.Г.</w:t>
      </w:r>
      <w:r w:rsidRPr="00DE628F">
        <w:rPr>
          <w:rFonts w:ascii="Courier New" w:hAnsi="Courier New" w:cs="Courier New"/>
          <w:sz w:val="20"/>
          <w:szCs w:val="20"/>
          <w:lang w:eastAsia="ru-RU"/>
        </w:rPr>
        <w:t xml:space="preserve">                            </w:t>
      </w:r>
    </w:p>
    <w:p w:rsidR="00F06212" w:rsidRDefault="00F06212"/>
    <w:sectPr w:rsidR="00F06212" w:rsidSect="005A71FC">
      <w:pgSz w:w="11906" w:h="16838"/>
      <w:pgMar w:top="397" w:right="624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28F"/>
    <w:rsid w:val="00133928"/>
    <w:rsid w:val="00175F54"/>
    <w:rsid w:val="003C6957"/>
    <w:rsid w:val="00407507"/>
    <w:rsid w:val="00463B25"/>
    <w:rsid w:val="005609B4"/>
    <w:rsid w:val="005A71FC"/>
    <w:rsid w:val="006D4176"/>
    <w:rsid w:val="00721D55"/>
    <w:rsid w:val="007C5736"/>
    <w:rsid w:val="008E3361"/>
    <w:rsid w:val="009153BE"/>
    <w:rsid w:val="00B42B9B"/>
    <w:rsid w:val="00BD072B"/>
    <w:rsid w:val="00D1514E"/>
    <w:rsid w:val="00D6612E"/>
    <w:rsid w:val="00DE628F"/>
    <w:rsid w:val="00F06212"/>
    <w:rsid w:val="00F32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12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E628F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333366"/>
      <w:kern w:val="36"/>
      <w:sz w:val="24"/>
      <w:szCs w:val="24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DE628F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E628F"/>
    <w:rPr>
      <w:rFonts w:ascii="Arial" w:hAnsi="Arial" w:cs="Arial"/>
      <w:b/>
      <w:bCs/>
      <w:color w:val="333366"/>
      <w:kern w:val="36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E628F"/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rsid w:val="00DE6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DE628F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864652">
      <w:marLeft w:val="200"/>
      <w:marRight w:val="0"/>
      <w:marTop w:val="2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4653">
      <w:marLeft w:val="200"/>
      <w:marRight w:val="0"/>
      <w:marTop w:val="2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2</Pages>
  <Words>773</Words>
  <Characters>4412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fsort</cp:lastModifiedBy>
  <cp:revision>10</cp:revision>
  <cp:lastPrinted>2012-06-30T09:30:00Z</cp:lastPrinted>
  <dcterms:created xsi:type="dcterms:W3CDTF">2012-06-30T07:11:00Z</dcterms:created>
  <dcterms:modified xsi:type="dcterms:W3CDTF">2012-06-30T15:58:00Z</dcterms:modified>
</cp:coreProperties>
</file>