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F6" w:rsidRPr="000440A6" w:rsidRDefault="00F20AF6" w:rsidP="00CA5597">
      <w:pPr>
        <w:ind w:left="4248" w:firstLine="708"/>
        <w:rPr>
          <w:b/>
          <w:sz w:val="23"/>
          <w:szCs w:val="24"/>
        </w:rPr>
      </w:pPr>
      <w:r w:rsidRPr="000440A6">
        <w:rPr>
          <w:sz w:val="23"/>
          <w:szCs w:val="24"/>
        </w:rPr>
        <w:t xml:space="preserve">             </w:t>
      </w:r>
      <w:r w:rsidRPr="000440A6">
        <w:rPr>
          <w:b/>
          <w:sz w:val="23"/>
          <w:szCs w:val="24"/>
        </w:rPr>
        <w:t>КАЛЕНДАРНЫЙ ПЛАН</w:t>
      </w:r>
    </w:p>
    <w:p w:rsidR="00F20AF6" w:rsidRPr="000440A6" w:rsidRDefault="00F20AF6" w:rsidP="00CA5597">
      <w:pPr>
        <w:jc w:val="center"/>
        <w:rPr>
          <w:b/>
          <w:sz w:val="23"/>
          <w:szCs w:val="24"/>
        </w:rPr>
      </w:pPr>
    </w:p>
    <w:p w:rsidR="00F20AF6" w:rsidRPr="000440A6" w:rsidRDefault="00F20AF6" w:rsidP="00CA5597">
      <w:pPr>
        <w:jc w:val="center"/>
        <w:rPr>
          <w:sz w:val="23"/>
          <w:szCs w:val="24"/>
        </w:rPr>
      </w:pPr>
      <w:r w:rsidRPr="000440A6">
        <w:rPr>
          <w:sz w:val="23"/>
          <w:szCs w:val="24"/>
        </w:rPr>
        <w:t xml:space="preserve">спортивно-массовых мероприятий Региональной </w:t>
      </w:r>
      <w:r>
        <w:rPr>
          <w:sz w:val="23"/>
          <w:szCs w:val="24"/>
        </w:rPr>
        <w:t>Общественной О</w:t>
      </w:r>
      <w:r w:rsidRPr="000440A6">
        <w:rPr>
          <w:sz w:val="23"/>
          <w:szCs w:val="24"/>
        </w:rPr>
        <w:t xml:space="preserve">рганизации «ФЕДЕРАЦИЯ ВЕЛОСИПЕДНОГО СПОРТА Республики Татарстан» </w:t>
      </w:r>
    </w:p>
    <w:p w:rsidR="00F20AF6" w:rsidRPr="000440A6" w:rsidRDefault="00F20AF6" w:rsidP="00CA5597">
      <w:pPr>
        <w:jc w:val="center"/>
        <w:rPr>
          <w:sz w:val="23"/>
          <w:szCs w:val="24"/>
        </w:rPr>
      </w:pPr>
      <w:r w:rsidRPr="000440A6">
        <w:rPr>
          <w:sz w:val="23"/>
          <w:szCs w:val="24"/>
        </w:rPr>
        <w:t>по велоспорту  (</w:t>
      </w:r>
      <w:r w:rsidRPr="000440A6">
        <w:rPr>
          <w:i/>
          <w:sz w:val="23"/>
          <w:szCs w:val="24"/>
        </w:rPr>
        <w:t>шоссе и маунтинбайк</w:t>
      </w:r>
      <w:r w:rsidRPr="000440A6">
        <w:rPr>
          <w:sz w:val="23"/>
          <w:szCs w:val="24"/>
        </w:rPr>
        <w:t>)</w:t>
      </w:r>
    </w:p>
    <w:p w:rsidR="00F20AF6" w:rsidRPr="000440A6" w:rsidRDefault="00F20AF6" w:rsidP="00CA5597">
      <w:pPr>
        <w:jc w:val="center"/>
        <w:rPr>
          <w:sz w:val="23"/>
          <w:szCs w:val="24"/>
        </w:rPr>
      </w:pPr>
      <w:r>
        <w:rPr>
          <w:sz w:val="23"/>
          <w:szCs w:val="24"/>
        </w:rPr>
        <w:t xml:space="preserve"> на 2014</w:t>
      </w:r>
      <w:r w:rsidRPr="000440A6">
        <w:rPr>
          <w:sz w:val="23"/>
          <w:szCs w:val="24"/>
        </w:rPr>
        <w:t xml:space="preserve"> год</w:t>
      </w:r>
    </w:p>
    <w:p w:rsidR="00F20AF6" w:rsidRPr="000440A6" w:rsidRDefault="00F20AF6" w:rsidP="00CA5597">
      <w:pPr>
        <w:jc w:val="center"/>
        <w:rPr>
          <w:sz w:val="23"/>
          <w:szCs w:val="24"/>
        </w:rPr>
      </w:pPr>
    </w:p>
    <w:tbl>
      <w:tblPr>
        <w:tblW w:w="143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0"/>
        <w:gridCol w:w="2427"/>
        <w:gridCol w:w="8885"/>
        <w:gridCol w:w="2418"/>
      </w:tblGrid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ind w:left="180" w:hanging="180"/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п/п</w:t>
            </w: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Дата соревнования. Место проведения.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Наименования соревнования. Виды гонок.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Проводящая организация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1</w:t>
            </w: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25.01.2014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"Яр Чаллы"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b/>
                <w:sz w:val="23"/>
                <w:szCs w:val="24"/>
              </w:rPr>
              <w:t xml:space="preserve"> </w:t>
            </w:r>
            <w:r w:rsidRPr="000440A6">
              <w:rPr>
                <w:b/>
                <w:sz w:val="23"/>
                <w:szCs w:val="24"/>
              </w:rPr>
              <w:t xml:space="preserve"> Первенство города </w:t>
            </w:r>
            <w:r w:rsidRPr="000440A6">
              <w:rPr>
                <w:sz w:val="23"/>
                <w:szCs w:val="24"/>
              </w:rPr>
              <w:t xml:space="preserve"> Набережные Челны </w:t>
            </w:r>
            <w:r w:rsidRPr="00CA5597">
              <w:rPr>
                <w:sz w:val="23"/>
                <w:szCs w:val="24"/>
              </w:rPr>
              <w:t>по маунтинбайку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УФиС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Яр Чаллы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09.02.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3"/>
                  <w:szCs w:val="24"/>
                </w:rPr>
                <w:t>2014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>.</w:t>
            </w:r>
          </w:p>
          <w:p w:rsidR="00F20AF6" w:rsidRPr="000440A6" w:rsidRDefault="00F20AF6" w:rsidP="008D572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</w:t>
            </w:r>
            <w:r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CA5597" w:rsidRDefault="00F20AF6" w:rsidP="00CA5597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</w:t>
            </w:r>
            <w:r>
              <w:rPr>
                <w:b/>
                <w:sz w:val="23"/>
                <w:szCs w:val="24"/>
              </w:rPr>
              <w:t>ДЮСШ «Виктория»</w:t>
            </w:r>
            <w:r w:rsidRPr="000440A6">
              <w:rPr>
                <w:sz w:val="23"/>
                <w:szCs w:val="24"/>
              </w:rPr>
              <w:t xml:space="preserve"> </w:t>
            </w:r>
            <w:r w:rsidRPr="000440A6">
              <w:rPr>
                <w:b/>
                <w:sz w:val="23"/>
                <w:szCs w:val="24"/>
              </w:rPr>
              <w:t xml:space="preserve"> </w:t>
            </w:r>
            <w:r w:rsidRPr="00CA5597">
              <w:rPr>
                <w:sz w:val="23"/>
                <w:szCs w:val="24"/>
              </w:rPr>
              <w:t xml:space="preserve">по маунтинбайку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«Виктория</w:t>
            </w:r>
            <w:r w:rsidRPr="000440A6">
              <w:rPr>
                <w:sz w:val="23"/>
                <w:szCs w:val="24"/>
              </w:rPr>
              <w:t>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16-17.02</w:t>
            </w:r>
            <w:r>
              <w:rPr>
                <w:sz w:val="23"/>
                <w:szCs w:val="24"/>
              </w:rPr>
              <w:t>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845CE2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>Открытое,  зимнее</w:t>
            </w:r>
            <w:r w:rsidRPr="000440A6">
              <w:rPr>
                <w:sz w:val="23"/>
                <w:szCs w:val="24"/>
              </w:rPr>
              <w:t xml:space="preserve">  </w:t>
            </w:r>
            <w:r w:rsidRPr="000440A6">
              <w:rPr>
                <w:b/>
                <w:sz w:val="23"/>
                <w:szCs w:val="24"/>
              </w:rPr>
              <w:t>Первенство и Чемпионат</w:t>
            </w:r>
            <w:r w:rsidRPr="000440A6">
              <w:rPr>
                <w:sz w:val="23"/>
                <w:szCs w:val="24"/>
              </w:rPr>
              <w:t xml:space="preserve"> ДЮСШ 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посвящённое «Дню защитника Отечества» триал и </w:t>
            </w:r>
            <w:r w:rsidRPr="000440A6">
              <w:rPr>
                <w:i/>
                <w:sz w:val="23"/>
                <w:szCs w:val="24"/>
              </w:rPr>
              <w:t>кросс-кантри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21.02.-22.02.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3"/>
                  <w:szCs w:val="24"/>
                </w:rPr>
                <w:t>2014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>.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"Яр Чаллы"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 ДЮСШ</w:t>
            </w:r>
            <w:r w:rsidRPr="000440A6">
              <w:rPr>
                <w:sz w:val="23"/>
                <w:szCs w:val="24"/>
              </w:rPr>
              <w:t xml:space="preserve"> в отделении в/с по ОФП и СФП, посвященное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Дню Российской Армии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F20AF6" w:rsidRPr="000440A6" w:rsidRDefault="00F20AF6" w:rsidP="00845CE2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02</w:t>
            </w:r>
            <w:r w:rsidRPr="000440A6">
              <w:rPr>
                <w:sz w:val="23"/>
                <w:szCs w:val="24"/>
              </w:rPr>
              <w:t xml:space="preserve">.03.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440A6">
                <w:rPr>
                  <w:sz w:val="23"/>
                  <w:szCs w:val="24"/>
                </w:rPr>
                <w:t>2</w:t>
              </w:r>
              <w:r>
                <w:rPr>
                  <w:sz w:val="23"/>
                  <w:szCs w:val="24"/>
                </w:rPr>
                <w:t>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>.</w:t>
            </w:r>
          </w:p>
          <w:p w:rsidR="00F20AF6" w:rsidRPr="000440A6" w:rsidRDefault="00F20AF6" w:rsidP="00D6140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</w:t>
            </w:r>
            <w:r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D61405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 ДЮСШ"</w:t>
            </w:r>
            <w:r>
              <w:rPr>
                <w:b/>
                <w:sz w:val="23"/>
                <w:szCs w:val="24"/>
              </w:rPr>
              <w:t>Виктория</w:t>
            </w:r>
            <w:r w:rsidRPr="000440A6">
              <w:rPr>
                <w:b/>
                <w:sz w:val="23"/>
                <w:szCs w:val="24"/>
              </w:rPr>
              <w:t>"</w:t>
            </w:r>
            <w:r>
              <w:rPr>
                <w:b/>
                <w:sz w:val="23"/>
                <w:szCs w:val="24"/>
              </w:rPr>
              <w:t xml:space="preserve"> </w:t>
            </w:r>
            <w:r w:rsidRPr="00D61405">
              <w:rPr>
                <w:sz w:val="23"/>
                <w:szCs w:val="24"/>
              </w:rPr>
              <w:t>в отделении в/с</w:t>
            </w:r>
            <w:r>
              <w:rPr>
                <w:b/>
                <w:sz w:val="23"/>
                <w:szCs w:val="24"/>
              </w:rPr>
              <w:t xml:space="preserve"> </w:t>
            </w:r>
            <w:r w:rsidRPr="000440A6">
              <w:rPr>
                <w:sz w:val="23"/>
                <w:szCs w:val="24"/>
              </w:rPr>
              <w:t>по ОФП и СФП</w:t>
            </w:r>
            <w:r>
              <w:rPr>
                <w:sz w:val="23"/>
                <w:szCs w:val="24"/>
              </w:rPr>
              <w:t xml:space="preserve">, </w:t>
            </w:r>
          </w:p>
          <w:p w:rsidR="00F20AF6" w:rsidRPr="000440A6" w:rsidRDefault="00F20AF6" w:rsidP="00D61405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посвященное международному женскому дню 8 марта</w:t>
            </w:r>
            <w:r>
              <w:rPr>
                <w:b/>
                <w:sz w:val="23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D31083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 ДЮСШ </w:t>
            </w:r>
            <w:r w:rsidRPr="000440A6">
              <w:rPr>
                <w:sz w:val="23"/>
                <w:szCs w:val="24"/>
              </w:rPr>
              <w:t>«</w:t>
            </w:r>
            <w:r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25-26.04.2014 г.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D61405">
            <w:pPr>
              <w:jc w:val="center"/>
              <w:rPr>
                <w:sz w:val="23"/>
                <w:szCs w:val="24"/>
              </w:rPr>
            </w:pPr>
            <w:r w:rsidRPr="00D31083">
              <w:rPr>
                <w:b/>
                <w:sz w:val="23"/>
                <w:szCs w:val="24"/>
              </w:rPr>
              <w:t>Чемпионат и Первенство города</w:t>
            </w:r>
            <w:r>
              <w:rPr>
                <w:sz w:val="23"/>
                <w:szCs w:val="24"/>
              </w:rPr>
              <w:t xml:space="preserve"> Набережные Челны по велоспорту </w:t>
            </w:r>
          </w:p>
          <w:p w:rsidR="00F20AF6" w:rsidRPr="000440A6" w:rsidRDefault="00F20AF6" w:rsidP="00D61405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«Открытие спортивного сезона» (индив., групповая гонки)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D31083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>УФиС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11493D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8-9.05.2014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F20AF6" w:rsidRPr="000440A6" w:rsidRDefault="00F20AF6" w:rsidP="0011493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11493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2 этап Кубка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F20AF6" w:rsidRPr="000440A6" w:rsidRDefault="00F20AF6" w:rsidP="0011493D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посвящённый «Дню Победы»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11493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16-17.05.2014 г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sz w:val="23"/>
                <w:szCs w:val="24"/>
              </w:rPr>
              <w:t>Первенство ДЮСШ «Виктория»</w:t>
            </w:r>
            <w:r>
              <w:rPr>
                <w:sz w:val="23"/>
                <w:szCs w:val="24"/>
              </w:rPr>
              <w:t xml:space="preserve"> по велоспорту в индив.и групповых гонках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«Кубок Победы»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D31083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ДЮСШ </w:t>
            </w:r>
            <w:r w:rsidRPr="000440A6">
              <w:rPr>
                <w:sz w:val="23"/>
                <w:szCs w:val="24"/>
              </w:rPr>
              <w:t>«</w:t>
            </w:r>
            <w:r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214A1C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F20AF6" w:rsidRPr="000440A6" w:rsidRDefault="00F20AF6" w:rsidP="00214A1C">
            <w:pPr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   Парк Прибрежный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3673E4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color w:val="000000"/>
                <w:sz w:val="23"/>
                <w:szCs w:val="24"/>
              </w:rPr>
              <w:t>Кубок города</w:t>
            </w:r>
            <w:r w:rsidRPr="000440A6">
              <w:rPr>
                <w:color w:val="000000"/>
                <w:sz w:val="23"/>
                <w:szCs w:val="24"/>
              </w:rPr>
              <w:t xml:space="preserve"> Набережные Челны </w:t>
            </w:r>
            <w:r>
              <w:rPr>
                <w:color w:val="000000"/>
                <w:sz w:val="23"/>
                <w:szCs w:val="23"/>
              </w:rPr>
              <w:t xml:space="preserve">по </w:t>
            </w:r>
            <w:r w:rsidRPr="00CA5597">
              <w:rPr>
                <w:sz w:val="23"/>
                <w:szCs w:val="24"/>
              </w:rPr>
              <w:t>маунтинбайку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  <w:r w:rsidRPr="000440A6">
              <w:rPr>
                <w:color w:val="000000"/>
                <w:sz w:val="23"/>
                <w:szCs w:val="24"/>
              </w:rPr>
              <w:t xml:space="preserve"> на призы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 w:rsidRPr="000440A6">
              <w:rPr>
                <w:b/>
                <w:color w:val="000000"/>
                <w:sz w:val="23"/>
                <w:szCs w:val="24"/>
                <w:lang w:val="en-US"/>
              </w:rPr>
              <w:t>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214A1C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214A1C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3673E4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F20AF6" w:rsidRPr="000440A6" w:rsidRDefault="00F20AF6" w:rsidP="003673E4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   Парк Прибрежный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color w:val="000000"/>
                <w:sz w:val="23"/>
                <w:szCs w:val="24"/>
              </w:rPr>
              <w:t>Чемпионат и Первенство Республики Татарстан</w:t>
            </w:r>
            <w:r>
              <w:rPr>
                <w:color w:val="000000"/>
                <w:sz w:val="23"/>
                <w:szCs w:val="24"/>
              </w:rPr>
              <w:t xml:space="preserve"> по </w:t>
            </w:r>
            <w:r w:rsidRPr="00CA5597">
              <w:rPr>
                <w:sz w:val="23"/>
                <w:szCs w:val="24"/>
              </w:rPr>
              <w:t>маунтинбайку</w:t>
            </w:r>
            <w:r>
              <w:rPr>
                <w:sz w:val="23"/>
                <w:szCs w:val="24"/>
              </w:rPr>
              <w:t xml:space="preserve"> </w:t>
            </w:r>
          </w:p>
          <w:p w:rsidR="00F20AF6" w:rsidRPr="000440A6" w:rsidRDefault="00F20AF6" w:rsidP="00845CE2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дисциплине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РЦФК 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Default="00F20AF6" w:rsidP="0099030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30-31.05.2014</w:t>
            </w:r>
          </w:p>
          <w:p w:rsidR="00F20AF6" w:rsidRPr="000440A6" w:rsidRDefault="00F20AF6" w:rsidP="0099030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990306">
            <w:pPr>
              <w:tabs>
                <w:tab w:val="left" w:pos="670"/>
              </w:tabs>
              <w:jc w:val="center"/>
              <w:rPr>
                <w:sz w:val="23"/>
                <w:szCs w:val="24"/>
              </w:rPr>
            </w:pPr>
            <w:r w:rsidRPr="00990306">
              <w:rPr>
                <w:b/>
                <w:sz w:val="23"/>
                <w:szCs w:val="24"/>
              </w:rPr>
              <w:t>Первенство города</w:t>
            </w:r>
            <w:r>
              <w:rPr>
                <w:sz w:val="23"/>
                <w:szCs w:val="24"/>
              </w:rPr>
              <w:t xml:space="preserve"> Набережные Челны по велоспорту 1 тур</w:t>
            </w:r>
          </w:p>
          <w:p w:rsidR="00F20AF6" w:rsidRPr="000440A6" w:rsidRDefault="00F20AF6" w:rsidP="00990306">
            <w:pPr>
              <w:tabs>
                <w:tab w:val="left" w:pos="670"/>
              </w:tabs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(парная, критериум)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УФиС</w:t>
            </w:r>
          </w:p>
          <w:p w:rsidR="00F20AF6" w:rsidRPr="000440A6" w:rsidRDefault="00F20AF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Яр Чаллы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1D029B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01.06.2014</w:t>
            </w:r>
          </w:p>
          <w:p w:rsidR="00F20AF6" w:rsidRPr="000440A6" w:rsidRDefault="00F20AF6" w:rsidP="001D029B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1D029B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Открытое Первенство и чемпионат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триал и </w:t>
            </w:r>
            <w:r w:rsidRPr="000440A6">
              <w:rPr>
                <w:i/>
                <w:sz w:val="23"/>
                <w:szCs w:val="24"/>
              </w:rPr>
              <w:t>кросс-кантри</w:t>
            </w:r>
            <w:r w:rsidRPr="000440A6">
              <w:rPr>
                <w:sz w:val="23"/>
                <w:szCs w:val="24"/>
              </w:rPr>
              <w:t>, посвящённое «Дню защиты детей»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1D029B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195FA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05-06.06.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3"/>
                  <w:szCs w:val="24"/>
                </w:rPr>
                <w:t>2014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>.</w:t>
            </w:r>
          </w:p>
          <w:p w:rsidR="00F20AF6" w:rsidRPr="000440A6" w:rsidRDefault="00F20AF6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Стадион «Строитель»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Открытое </w:t>
            </w:r>
            <w:r w:rsidRPr="000440A6">
              <w:rPr>
                <w:b/>
                <w:sz w:val="23"/>
                <w:szCs w:val="24"/>
              </w:rPr>
              <w:t>Первенство ДЮСШ "Яр Чаллы"</w:t>
            </w:r>
            <w:r w:rsidRPr="000440A6">
              <w:rPr>
                <w:sz w:val="23"/>
                <w:szCs w:val="24"/>
              </w:rPr>
              <w:t xml:space="preserve"> </w:t>
            </w:r>
          </w:p>
          <w:p w:rsidR="00F20AF6" w:rsidRPr="000440A6" w:rsidRDefault="00F20AF6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по </w:t>
            </w:r>
            <w:r w:rsidRPr="000440A6">
              <w:rPr>
                <w:b/>
                <w:sz w:val="23"/>
                <w:szCs w:val="24"/>
              </w:rPr>
              <w:t>трековой программе</w:t>
            </w:r>
            <w:r>
              <w:rPr>
                <w:sz w:val="23"/>
                <w:szCs w:val="24"/>
              </w:rPr>
              <w:t xml:space="preserve"> памяти М.С.  </w:t>
            </w:r>
            <w:r w:rsidRPr="000440A6">
              <w:rPr>
                <w:sz w:val="23"/>
                <w:szCs w:val="24"/>
              </w:rPr>
              <w:t>Закирова</w:t>
            </w:r>
            <w:r>
              <w:rPr>
                <w:sz w:val="23"/>
                <w:szCs w:val="24"/>
              </w:rPr>
              <w:t xml:space="preserve"> Р.Н.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195FA8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11586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14.06.2014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11586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11586F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ДЮСШ "Виктория" </w:t>
            </w:r>
            <w:r w:rsidRPr="000440A6">
              <w:rPr>
                <w:sz w:val="23"/>
                <w:szCs w:val="24"/>
              </w:rPr>
              <w:t xml:space="preserve">по велоспорту </w:t>
            </w:r>
          </w:p>
          <w:p w:rsidR="00F20AF6" w:rsidRPr="000440A6" w:rsidRDefault="00F20AF6" w:rsidP="0011586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Гонка в гору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9A53D5">
            <w:pPr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ДЮСШ</w:t>
            </w:r>
            <w:r>
              <w:rPr>
                <w:sz w:val="23"/>
                <w:szCs w:val="24"/>
              </w:rPr>
              <w:t xml:space="preserve"> </w:t>
            </w: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5134D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19.06-21</w:t>
            </w:r>
            <w:r w:rsidRPr="000440A6">
              <w:rPr>
                <w:sz w:val="23"/>
                <w:szCs w:val="24"/>
              </w:rPr>
              <w:t>.06.</w:t>
            </w:r>
            <w:r>
              <w:rPr>
                <w:sz w:val="23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3"/>
                  <w:szCs w:val="24"/>
                </w:rPr>
                <w:t>2014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>.</w:t>
            </w:r>
          </w:p>
          <w:p w:rsidR="00F20AF6" w:rsidRPr="000440A6" w:rsidRDefault="00F20AF6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Default="00F20AF6" w:rsidP="005134D6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b/>
                <w:sz w:val="23"/>
                <w:szCs w:val="24"/>
              </w:rPr>
              <w:t>Открытый Чемпионат и П</w:t>
            </w:r>
            <w:r w:rsidRPr="000440A6">
              <w:rPr>
                <w:b/>
                <w:sz w:val="23"/>
                <w:szCs w:val="24"/>
              </w:rPr>
              <w:t>ервенство РТ по в/с</w:t>
            </w:r>
          </w:p>
          <w:p w:rsidR="00F20AF6" w:rsidRPr="000440A6" w:rsidRDefault="00F20AF6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(индивидуальная, парная, групповая гонки)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РЦФК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4B6A93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29.06.2014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Парк Прибрежный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color w:val="000000"/>
                <w:sz w:val="23"/>
                <w:szCs w:val="24"/>
              </w:rPr>
              <w:t>Кубок города</w:t>
            </w:r>
            <w:r w:rsidRPr="000440A6">
              <w:rPr>
                <w:color w:val="000000"/>
                <w:sz w:val="23"/>
                <w:szCs w:val="24"/>
              </w:rPr>
              <w:t xml:space="preserve"> Набережные Челны по   </w:t>
            </w:r>
            <w:r w:rsidRPr="000440A6">
              <w:rPr>
                <w:i/>
                <w:color w:val="000000"/>
                <w:sz w:val="23"/>
                <w:szCs w:val="24"/>
              </w:rPr>
              <w:t>МАУНТИНБАЙКУ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  <w:r w:rsidRPr="000440A6">
              <w:rPr>
                <w:color w:val="000000"/>
                <w:sz w:val="23"/>
                <w:szCs w:val="24"/>
              </w:rPr>
              <w:t xml:space="preserve"> на призы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 w:rsidRPr="000440A6">
              <w:rPr>
                <w:b/>
                <w:color w:val="000000"/>
                <w:sz w:val="23"/>
                <w:szCs w:val="24"/>
                <w:lang w:val="en-US"/>
              </w:rPr>
              <w:t>II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2D748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03.07.2014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2D748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Стадион «Медео»</w:t>
            </w:r>
            <w:r w:rsidRPr="000440A6">
              <w:rPr>
                <w:sz w:val="23"/>
                <w:szCs w:val="24"/>
              </w:rPr>
              <w:t xml:space="preserve"> 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ДЮСШ "Виктория" </w:t>
            </w:r>
            <w:r w:rsidRPr="000440A6">
              <w:rPr>
                <w:sz w:val="23"/>
                <w:szCs w:val="24"/>
              </w:rPr>
              <w:t xml:space="preserve">по велоспорту. </w:t>
            </w:r>
          </w:p>
          <w:p w:rsidR="00F20AF6" w:rsidRPr="000440A6" w:rsidRDefault="00F20AF6" w:rsidP="002D7481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Трековая</w:t>
            </w:r>
            <w:r w:rsidRPr="000440A6">
              <w:rPr>
                <w:sz w:val="23"/>
                <w:szCs w:val="24"/>
              </w:rPr>
              <w:t xml:space="preserve"> программа. 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F20AF6" w:rsidRPr="000440A6" w:rsidRDefault="00F20AF6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EE53C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22-23.07.2014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 г. Наб. Челны</w:t>
            </w:r>
            <w:r w:rsidRPr="000440A6">
              <w:rPr>
                <w:sz w:val="23"/>
                <w:szCs w:val="24"/>
              </w:rPr>
              <w:t xml:space="preserve"> 2-ой тур</w:t>
            </w:r>
          </w:p>
          <w:p w:rsidR="00F20AF6" w:rsidRPr="000440A6" w:rsidRDefault="00F20AF6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(индив. Критер. Групповая гонка)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УфиС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6A7195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07-08.08.2014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р-н Боровецкого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г. Наб. Челны </w:t>
            </w:r>
            <w:r w:rsidRPr="000440A6">
              <w:rPr>
                <w:sz w:val="23"/>
                <w:szCs w:val="24"/>
              </w:rPr>
              <w:t>3-ой тур</w:t>
            </w:r>
          </w:p>
          <w:p w:rsidR="00F20AF6" w:rsidRPr="000440A6" w:rsidRDefault="00F20AF6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(индив. Критер. групповая гонка)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УфиС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A444CD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17.08.2014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Парк Прибрежный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color w:val="000000"/>
                <w:sz w:val="23"/>
                <w:szCs w:val="24"/>
              </w:rPr>
              <w:t>Кубок</w:t>
            </w:r>
            <w:r w:rsidRPr="000440A6">
              <w:rPr>
                <w:color w:val="000000"/>
                <w:sz w:val="23"/>
                <w:szCs w:val="24"/>
              </w:rPr>
              <w:t xml:space="preserve"> города Набережные Челны по   </w:t>
            </w:r>
            <w:r w:rsidRPr="000440A6">
              <w:rPr>
                <w:i/>
                <w:color w:val="000000"/>
                <w:sz w:val="23"/>
                <w:szCs w:val="24"/>
              </w:rPr>
              <w:t>МАУНТИНБАЙКУ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 на призы</w:t>
            </w:r>
            <w:r w:rsidRPr="000440A6">
              <w:rPr>
                <w:color w:val="000000"/>
                <w:sz w:val="23"/>
                <w:szCs w:val="24"/>
              </w:rPr>
              <w:t xml:space="preserve">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>
              <w:rPr>
                <w:b/>
                <w:color w:val="000000"/>
                <w:sz w:val="23"/>
                <w:szCs w:val="24"/>
                <w:lang w:val="en-US"/>
              </w:rPr>
              <w:t>III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F20AF6" w:rsidRPr="000440A6" w:rsidRDefault="00F20AF6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D6639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21-22.09.201</w:t>
            </w:r>
            <w:r>
              <w:rPr>
                <w:sz w:val="23"/>
                <w:szCs w:val="24"/>
                <w:lang w:val="en-US"/>
              </w:rPr>
              <w:t>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D66392">
            <w:pPr>
              <w:jc w:val="center"/>
              <w:rPr>
                <w:sz w:val="23"/>
                <w:szCs w:val="24"/>
                <w:lang w:val="en-US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D6639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3 этап </w:t>
            </w:r>
            <w:r w:rsidRPr="000440A6">
              <w:rPr>
                <w:b/>
                <w:sz w:val="23"/>
                <w:szCs w:val="24"/>
              </w:rPr>
              <w:t>Кубка</w:t>
            </w:r>
            <w:r w:rsidRPr="000440A6">
              <w:rPr>
                <w:sz w:val="23"/>
                <w:szCs w:val="24"/>
              </w:rPr>
              <w:t xml:space="preserve">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F20AF6" w:rsidRPr="000440A6" w:rsidRDefault="00F20AF6" w:rsidP="00D66392">
            <w:pPr>
              <w:jc w:val="center"/>
              <w:rPr>
                <w:b/>
                <w:color w:val="000000"/>
                <w:sz w:val="23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D6639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26.09-2</w:t>
            </w:r>
            <w:r>
              <w:rPr>
                <w:sz w:val="23"/>
                <w:szCs w:val="24"/>
                <w:lang w:val="en-US"/>
              </w:rPr>
              <w:t>7</w:t>
            </w:r>
            <w:r>
              <w:rPr>
                <w:sz w:val="23"/>
                <w:szCs w:val="24"/>
              </w:rPr>
              <w:t>.09.2014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Наб. Челны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Открытое Первенство г. Наб. Челны</w:t>
            </w:r>
          </w:p>
          <w:p w:rsidR="00F20AF6" w:rsidRPr="00143931" w:rsidRDefault="00F20AF6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</w:t>
            </w:r>
            <w:r w:rsidRPr="000440A6">
              <w:rPr>
                <w:b/>
                <w:sz w:val="23"/>
                <w:szCs w:val="24"/>
              </w:rPr>
              <w:t>Закрытие спортивного сезона</w:t>
            </w:r>
            <w:r w:rsidRPr="000440A6">
              <w:rPr>
                <w:sz w:val="23"/>
                <w:szCs w:val="24"/>
              </w:rPr>
              <w:t>»</w:t>
            </w:r>
            <w:r w:rsidRPr="00143931">
              <w:rPr>
                <w:sz w:val="23"/>
                <w:szCs w:val="24"/>
              </w:rPr>
              <w:t xml:space="preserve"> </w:t>
            </w:r>
            <w:r>
              <w:rPr>
                <w:sz w:val="23"/>
                <w:szCs w:val="24"/>
              </w:rPr>
              <w:t>на Кубок Мэра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Default="00F20AF6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УФиС</w:t>
            </w:r>
          </w:p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Яр Чаллы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14.10.2014 г</w:t>
            </w:r>
          </w:p>
          <w:p w:rsidR="00F20AF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Чемпионат и Первенство Республики Татарстан по велокроссу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РЦФК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02-03.11.2013 г.</w:t>
            </w:r>
          </w:p>
          <w:p w:rsidR="00F20AF6" w:rsidRPr="000440A6" w:rsidRDefault="00F20AF6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4 этап Кубка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F20AF6" w:rsidRPr="000440A6" w:rsidRDefault="00F20AF6" w:rsidP="0080424E">
            <w:pPr>
              <w:jc w:val="center"/>
              <w:rPr>
                <w:sz w:val="23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AD23F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08.11.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3"/>
                  <w:szCs w:val="24"/>
                </w:rPr>
                <w:t>2014</w:t>
              </w:r>
              <w:r w:rsidRPr="000440A6">
                <w:rPr>
                  <w:sz w:val="23"/>
                  <w:szCs w:val="24"/>
                </w:rPr>
                <w:t xml:space="preserve"> г</w:t>
              </w:r>
            </w:smartTag>
            <w:r w:rsidRPr="000440A6">
              <w:rPr>
                <w:sz w:val="23"/>
                <w:szCs w:val="24"/>
              </w:rPr>
              <w:t xml:space="preserve">. </w:t>
            </w:r>
          </w:p>
          <w:p w:rsidR="00F20AF6" w:rsidRPr="000440A6" w:rsidRDefault="00F20AF6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«Яр Чаллы»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AD23F8">
            <w:pPr>
              <w:jc w:val="center"/>
              <w:rPr>
                <w:b/>
                <w:i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Открытое </w:t>
            </w: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ДЮСШ "</w:t>
            </w:r>
            <w:r w:rsidRPr="000440A6">
              <w:rPr>
                <w:b/>
                <w:sz w:val="23"/>
                <w:szCs w:val="24"/>
              </w:rPr>
              <w:t>Яр Чаллы</w:t>
            </w:r>
            <w:r w:rsidRPr="000440A6">
              <w:rPr>
                <w:sz w:val="23"/>
                <w:szCs w:val="24"/>
              </w:rPr>
              <w:t xml:space="preserve">" </w:t>
            </w:r>
            <w:r>
              <w:rPr>
                <w:b/>
                <w:i/>
                <w:sz w:val="23"/>
                <w:szCs w:val="24"/>
              </w:rPr>
              <w:t>по маунтин</w:t>
            </w:r>
            <w:r w:rsidRPr="000440A6">
              <w:rPr>
                <w:b/>
                <w:i/>
                <w:sz w:val="23"/>
                <w:szCs w:val="24"/>
              </w:rPr>
              <w:t>байку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C45CE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13.12.2014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«Яр Чаллы»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 ДЮСШ "</w:t>
            </w:r>
            <w:r w:rsidRPr="000440A6">
              <w:rPr>
                <w:b/>
                <w:sz w:val="23"/>
                <w:szCs w:val="24"/>
              </w:rPr>
              <w:t>Яр Чаллы</w:t>
            </w:r>
            <w:r w:rsidRPr="000440A6">
              <w:rPr>
                <w:sz w:val="23"/>
                <w:szCs w:val="24"/>
              </w:rPr>
              <w:t xml:space="preserve">" </w:t>
            </w:r>
          </w:p>
          <w:p w:rsidR="00F20AF6" w:rsidRPr="000440A6" w:rsidRDefault="00F20AF6" w:rsidP="00807954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i/>
                <w:sz w:val="23"/>
                <w:szCs w:val="24"/>
              </w:rPr>
              <w:t>По маунтинбайку</w:t>
            </w:r>
            <w:r w:rsidRPr="000440A6">
              <w:rPr>
                <w:sz w:val="23"/>
                <w:szCs w:val="24"/>
              </w:rPr>
              <w:t xml:space="preserve"> </w:t>
            </w:r>
            <w:r>
              <w:rPr>
                <w:b/>
                <w:sz w:val="23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B1075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19-20.12.2014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F20AF6" w:rsidRPr="000440A6" w:rsidRDefault="00F20AF6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«Яр Чаллы»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 ДЮСШ "</w:t>
            </w:r>
            <w:r w:rsidRPr="000440A6">
              <w:rPr>
                <w:b/>
                <w:sz w:val="23"/>
                <w:szCs w:val="24"/>
              </w:rPr>
              <w:t>Яр Чаллы</w:t>
            </w:r>
            <w:r w:rsidRPr="000440A6">
              <w:rPr>
                <w:sz w:val="23"/>
                <w:szCs w:val="24"/>
              </w:rPr>
              <w:t xml:space="preserve">" </w:t>
            </w:r>
          </w:p>
          <w:p w:rsidR="00F20AF6" w:rsidRPr="000440A6" w:rsidRDefault="00F20AF6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 призы "</w:t>
            </w:r>
            <w:r w:rsidRPr="000440A6">
              <w:rPr>
                <w:b/>
                <w:i/>
                <w:sz w:val="23"/>
                <w:szCs w:val="24"/>
              </w:rPr>
              <w:t>Деда Мороза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F20AF6" w:rsidRPr="000440A6" w:rsidRDefault="00F20AF6" w:rsidP="00B10758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«Яр Чаллы»</w:t>
            </w:r>
          </w:p>
        </w:tc>
      </w:tr>
      <w:tr w:rsidR="00F20AF6" w:rsidRPr="000440A6" w:rsidTr="003673E4">
        <w:tc>
          <w:tcPr>
            <w:tcW w:w="620" w:type="dxa"/>
            <w:tcBorders>
              <w:right w:val="nil"/>
            </w:tcBorders>
          </w:tcPr>
          <w:p w:rsidR="00F20AF6" w:rsidRPr="000440A6" w:rsidRDefault="00F20AF6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20AF6" w:rsidRPr="000440A6" w:rsidRDefault="00F20AF6" w:rsidP="003C5A7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28-29.12.2014</w:t>
            </w:r>
          </w:p>
          <w:p w:rsidR="00F20AF6" w:rsidRPr="000440A6" w:rsidRDefault="00F20AF6" w:rsidP="003C5A7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г.Зеленодольск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20AF6" w:rsidRPr="000440A6" w:rsidRDefault="00F20AF6" w:rsidP="003C5A71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Финал  Кубка</w:t>
            </w:r>
            <w:r w:rsidRPr="000440A6">
              <w:rPr>
                <w:sz w:val="23"/>
                <w:szCs w:val="24"/>
              </w:rPr>
              <w:t xml:space="preserve">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F20AF6" w:rsidRPr="000440A6" w:rsidRDefault="00F20AF6" w:rsidP="003C5A71">
            <w:pPr>
              <w:jc w:val="center"/>
              <w:rPr>
                <w:sz w:val="23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20AF6" w:rsidRPr="000440A6" w:rsidRDefault="00F20AF6" w:rsidP="003C5A7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</w:tbl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</w:p>
    <w:p w:rsidR="00F20AF6" w:rsidRDefault="00F20AF6" w:rsidP="00CA5597">
      <w:pPr>
        <w:rPr>
          <w:sz w:val="23"/>
          <w:szCs w:val="24"/>
        </w:rPr>
      </w:pPr>
      <w:r w:rsidRPr="005318D2">
        <w:rPr>
          <w:i/>
          <w:sz w:val="23"/>
          <w:szCs w:val="24"/>
        </w:rPr>
        <w:t>Выездные соревнования</w:t>
      </w:r>
      <w:r>
        <w:rPr>
          <w:sz w:val="23"/>
          <w:szCs w:val="24"/>
        </w:rPr>
        <w:t>:</w:t>
      </w:r>
    </w:p>
    <w:p w:rsidR="00F20AF6" w:rsidRPr="00AC36B7" w:rsidRDefault="00F20AF6" w:rsidP="00CA5597">
      <w:pPr>
        <w:rPr>
          <w:b/>
          <w:sz w:val="23"/>
          <w:szCs w:val="24"/>
        </w:rPr>
      </w:pPr>
      <w:r>
        <w:rPr>
          <w:b/>
          <w:sz w:val="23"/>
          <w:szCs w:val="24"/>
        </w:rPr>
        <w:t>Командирующая организация:</w:t>
      </w:r>
      <w:r w:rsidRPr="00AC36B7">
        <w:rPr>
          <w:b/>
          <w:sz w:val="23"/>
          <w:szCs w:val="24"/>
        </w:rPr>
        <w:t xml:space="preserve"> МАОУ ДОД ДЮСШ «Яр Чаллы»</w:t>
      </w:r>
    </w:p>
    <w:p w:rsidR="00F20AF6" w:rsidRDefault="00F20AF6" w:rsidP="00AC36B7">
      <w:pPr>
        <w:pStyle w:val="ListParagraph"/>
        <w:numPr>
          <w:ilvl w:val="0"/>
          <w:numId w:val="2"/>
        </w:numPr>
        <w:rPr>
          <w:sz w:val="23"/>
          <w:szCs w:val="24"/>
        </w:rPr>
      </w:pPr>
      <w:r>
        <w:rPr>
          <w:sz w:val="23"/>
          <w:szCs w:val="24"/>
        </w:rPr>
        <w:t xml:space="preserve">Первенство Республики Башкортостан- Уфа – июль </w:t>
      </w:r>
      <w:smartTag w:uri="urn:schemas-microsoft-com:office:smarttags" w:element="metricconverter">
        <w:smartTagPr>
          <w:attr w:name="ProductID" w:val="2014 г"/>
        </w:smartTagPr>
        <w:r>
          <w:rPr>
            <w:sz w:val="23"/>
            <w:szCs w:val="24"/>
          </w:rPr>
          <w:t>2014 г</w:t>
        </w:r>
      </w:smartTag>
    </w:p>
    <w:p w:rsidR="00F20AF6" w:rsidRDefault="00F20AF6" w:rsidP="00AC36B7">
      <w:pPr>
        <w:pStyle w:val="ListParagraph"/>
        <w:numPr>
          <w:ilvl w:val="0"/>
          <w:numId w:val="2"/>
        </w:numPr>
        <w:rPr>
          <w:sz w:val="23"/>
          <w:szCs w:val="24"/>
        </w:rPr>
      </w:pPr>
      <w:r>
        <w:rPr>
          <w:sz w:val="23"/>
          <w:szCs w:val="24"/>
        </w:rPr>
        <w:t xml:space="preserve">Первенство Республики Удмуртия – Ижевск - июнь </w:t>
      </w:r>
      <w:smartTag w:uri="urn:schemas-microsoft-com:office:smarttags" w:element="metricconverter">
        <w:smartTagPr>
          <w:attr w:name="ProductID" w:val="2014 г"/>
        </w:smartTagPr>
        <w:r>
          <w:rPr>
            <w:sz w:val="23"/>
            <w:szCs w:val="24"/>
          </w:rPr>
          <w:t>2014 г</w:t>
        </w:r>
      </w:smartTag>
    </w:p>
    <w:p w:rsidR="00F20AF6" w:rsidRDefault="00F20AF6" w:rsidP="00AC36B7">
      <w:pPr>
        <w:pStyle w:val="ListParagraph"/>
        <w:numPr>
          <w:ilvl w:val="0"/>
          <w:numId w:val="2"/>
        </w:numPr>
        <w:rPr>
          <w:sz w:val="23"/>
          <w:szCs w:val="24"/>
        </w:rPr>
      </w:pPr>
      <w:r w:rsidRPr="00F13201">
        <w:rPr>
          <w:sz w:val="23"/>
          <w:szCs w:val="24"/>
        </w:rPr>
        <w:t xml:space="preserve"> </w:t>
      </w:r>
      <w:r>
        <w:rPr>
          <w:sz w:val="23"/>
          <w:szCs w:val="24"/>
        </w:rPr>
        <w:t>Первенство ФВСР – Сар</w:t>
      </w:r>
      <w:bookmarkStart w:id="0" w:name="_GoBack"/>
      <w:bookmarkEnd w:id="0"/>
      <w:r>
        <w:rPr>
          <w:sz w:val="23"/>
          <w:szCs w:val="24"/>
        </w:rPr>
        <w:t xml:space="preserve">анск – сентябрь </w:t>
      </w:r>
      <w:smartTag w:uri="urn:schemas-microsoft-com:office:smarttags" w:element="metricconverter">
        <w:smartTagPr>
          <w:attr w:name="ProductID" w:val="2014 г"/>
        </w:smartTagPr>
        <w:r>
          <w:rPr>
            <w:sz w:val="23"/>
            <w:szCs w:val="24"/>
          </w:rPr>
          <w:t>2014 г</w:t>
        </w:r>
      </w:smartTag>
    </w:p>
    <w:p w:rsidR="00F20AF6" w:rsidRDefault="00F20AF6" w:rsidP="00CA5597">
      <w:pPr>
        <w:rPr>
          <w:b/>
          <w:sz w:val="23"/>
          <w:szCs w:val="24"/>
        </w:rPr>
      </w:pPr>
      <w:r w:rsidRPr="00AC36B7">
        <w:rPr>
          <w:b/>
          <w:sz w:val="23"/>
          <w:szCs w:val="24"/>
        </w:rPr>
        <w:t>Командирующая организация</w:t>
      </w:r>
      <w:r>
        <w:rPr>
          <w:b/>
          <w:sz w:val="23"/>
          <w:szCs w:val="24"/>
        </w:rPr>
        <w:t>:</w:t>
      </w:r>
      <w:r w:rsidRPr="00AC36B7">
        <w:rPr>
          <w:b/>
          <w:sz w:val="23"/>
          <w:szCs w:val="24"/>
        </w:rPr>
        <w:t xml:space="preserve"> ДЮСШ «Виктория»</w:t>
      </w:r>
    </w:p>
    <w:p w:rsidR="00F20AF6" w:rsidRPr="00AC36B7" w:rsidRDefault="00F20AF6" w:rsidP="00AC36B7">
      <w:pPr>
        <w:pStyle w:val="ListParagraph"/>
        <w:numPr>
          <w:ilvl w:val="0"/>
          <w:numId w:val="3"/>
        </w:numPr>
        <w:rPr>
          <w:sz w:val="23"/>
          <w:szCs w:val="24"/>
        </w:rPr>
      </w:pPr>
      <w:r w:rsidRPr="00AC36B7">
        <w:rPr>
          <w:sz w:val="23"/>
          <w:szCs w:val="24"/>
        </w:rPr>
        <w:t xml:space="preserve">Первенство Республики Чувашия  - Чебоксары – июль </w:t>
      </w:r>
      <w:smartTag w:uri="urn:schemas-microsoft-com:office:smarttags" w:element="metricconverter">
        <w:smartTagPr>
          <w:attr w:name="ProductID" w:val="2014 г"/>
        </w:smartTagPr>
        <w:r w:rsidRPr="00AC36B7">
          <w:rPr>
            <w:sz w:val="23"/>
            <w:szCs w:val="24"/>
          </w:rPr>
          <w:t>2014 г</w:t>
        </w:r>
      </w:smartTag>
    </w:p>
    <w:p w:rsidR="00F20AF6" w:rsidRPr="00AC36B7" w:rsidRDefault="00F20AF6" w:rsidP="00AC36B7">
      <w:pPr>
        <w:pStyle w:val="ListParagraph"/>
        <w:numPr>
          <w:ilvl w:val="0"/>
          <w:numId w:val="3"/>
        </w:numPr>
        <w:rPr>
          <w:sz w:val="23"/>
          <w:szCs w:val="24"/>
        </w:rPr>
      </w:pPr>
      <w:r w:rsidRPr="00AC36B7">
        <w:rPr>
          <w:sz w:val="23"/>
          <w:szCs w:val="24"/>
        </w:rPr>
        <w:t xml:space="preserve">Турне 4-х трасс – Ижевск – август </w:t>
      </w:r>
      <w:smartTag w:uri="urn:schemas-microsoft-com:office:smarttags" w:element="metricconverter">
        <w:smartTagPr>
          <w:attr w:name="ProductID" w:val="2014 г"/>
        </w:smartTagPr>
        <w:r w:rsidRPr="00AC36B7">
          <w:rPr>
            <w:sz w:val="23"/>
            <w:szCs w:val="24"/>
          </w:rPr>
          <w:t>2014 г</w:t>
        </w:r>
      </w:smartTag>
    </w:p>
    <w:p w:rsidR="00F20AF6" w:rsidRPr="00F13201" w:rsidRDefault="00F20AF6" w:rsidP="00F13201">
      <w:pPr>
        <w:pStyle w:val="ListParagraph"/>
        <w:numPr>
          <w:ilvl w:val="0"/>
          <w:numId w:val="3"/>
        </w:numPr>
        <w:rPr>
          <w:sz w:val="23"/>
          <w:szCs w:val="24"/>
        </w:rPr>
      </w:pPr>
      <w:r w:rsidRPr="00F13201">
        <w:rPr>
          <w:sz w:val="23"/>
          <w:szCs w:val="24"/>
        </w:rPr>
        <w:t xml:space="preserve">Всероссийские соревнования на призы </w:t>
      </w:r>
      <w:r w:rsidRPr="005B1BB2">
        <w:rPr>
          <w:sz w:val="22"/>
          <w:szCs w:val="22"/>
        </w:rPr>
        <w:t>Администрации Индустриального района</w:t>
      </w:r>
      <w:r w:rsidRPr="00F13201">
        <w:rPr>
          <w:sz w:val="23"/>
          <w:szCs w:val="24"/>
        </w:rPr>
        <w:t xml:space="preserve"> – Ижевск – июнь </w:t>
      </w:r>
      <w:smartTag w:uri="urn:schemas-microsoft-com:office:smarttags" w:element="metricconverter">
        <w:smartTagPr>
          <w:attr w:name="ProductID" w:val="2014 г"/>
        </w:smartTagPr>
        <w:r w:rsidRPr="00F13201">
          <w:rPr>
            <w:sz w:val="23"/>
            <w:szCs w:val="24"/>
          </w:rPr>
          <w:t>2014 г</w:t>
        </w:r>
      </w:smartTag>
    </w:p>
    <w:p w:rsidR="00F20AF6" w:rsidRPr="00F13201" w:rsidRDefault="00F20AF6" w:rsidP="00F13201">
      <w:pPr>
        <w:rPr>
          <w:sz w:val="23"/>
          <w:szCs w:val="24"/>
        </w:rPr>
      </w:pPr>
    </w:p>
    <w:p w:rsidR="00F20AF6" w:rsidRPr="000440A6" w:rsidRDefault="00F20AF6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  <w:u w:val="single"/>
        </w:rPr>
        <w:t>Примечание</w:t>
      </w:r>
      <w:r w:rsidRPr="000440A6">
        <w:rPr>
          <w:i/>
          <w:sz w:val="23"/>
          <w:szCs w:val="24"/>
        </w:rPr>
        <w:t>: 1. В календаре возможны изменения в связи со сложностью заказа машины скорой медицинской помощи на соревнованиях по шоссе.</w:t>
      </w:r>
    </w:p>
    <w:p w:rsidR="00F20AF6" w:rsidRPr="000440A6" w:rsidRDefault="00F20AF6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2. В соревнованиях по маунтинбайку возможны изменения календаря в связи с финансовыми возможностями спонсоров соревнований.</w:t>
      </w:r>
    </w:p>
    <w:p w:rsidR="00F20AF6" w:rsidRPr="000440A6" w:rsidRDefault="00F20AF6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3. Предварительные заявки принимаются за сутки до начала соревнований (возможно в эл.виде</w:t>
      </w:r>
      <w:r>
        <w:rPr>
          <w:i/>
          <w:sz w:val="23"/>
          <w:szCs w:val="24"/>
        </w:rPr>
        <w:t>:</w:t>
      </w:r>
      <w:r w:rsidRPr="00867FF9">
        <w:t xml:space="preserve"> </w:t>
      </w:r>
      <w:r w:rsidRPr="00867FF9">
        <w:rPr>
          <w:i/>
          <w:sz w:val="23"/>
          <w:szCs w:val="24"/>
        </w:rPr>
        <w:t>velochelny@mail.ru</w:t>
      </w:r>
      <w:r>
        <w:rPr>
          <w:i/>
          <w:sz w:val="23"/>
          <w:szCs w:val="24"/>
        </w:rPr>
        <w:t xml:space="preserve"> </w:t>
      </w:r>
      <w:r w:rsidRPr="000440A6">
        <w:rPr>
          <w:i/>
          <w:sz w:val="23"/>
          <w:szCs w:val="24"/>
        </w:rPr>
        <w:t xml:space="preserve">). Оригиналы документов (медицинская заявка, справка о состоянии здоровья, паспорт или  св. о рождении) предоставляются в мандатную комиссию, </w:t>
      </w:r>
      <w:r w:rsidRPr="000440A6">
        <w:rPr>
          <w:b/>
          <w:i/>
          <w:sz w:val="23"/>
          <w:szCs w:val="24"/>
        </w:rPr>
        <w:t>но не позднее чем за 2 часа до начала заседания</w:t>
      </w:r>
      <w:r w:rsidRPr="000440A6">
        <w:rPr>
          <w:i/>
          <w:sz w:val="23"/>
          <w:szCs w:val="24"/>
        </w:rPr>
        <w:t xml:space="preserve"> судейской коллегии совместно с представителями команд.</w:t>
      </w:r>
    </w:p>
    <w:p w:rsidR="00F20AF6" w:rsidRPr="000440A6" w:rsidRDefault="00F20AF6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4. Соревнования проводятся в строгом соответствии с едиными правилами проведения соревнований по велоспорту, утвержденными ФВСР и международными правилами </w:t>
      </w:r>
      <w:r w:rsidRPr="000440A6">
        <w:rPr>
          <w:i/>
          <w:sz w:val="23"/>
          <w:szCs w:val="24"/>
          <w:lang w:val="en-US"/>
        </w:rPr>
        <w:t>UCI</w:t>
      </w:r>
      <w:r w:rsidRPr="000440A6">
        <w:rPr>
          <w:i/>
          <w:sz w:val="23"/>
          <w:szCs w:val="24"/>
        </w:rPr>
        <w:t xml:space="preserve">. </w:t>
      </w:r>
    </w:p>
    <w:p w:rsidR="00F20AF6" w:rsidRPr="000440A6" w:rsidRDefault="00F20AF6" w:rsidP="00CA5597">
      <w:pPr>
        <w:ind w:left="1701" w:hanging="1701"/>
        <w:rPr>
          <w:b/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5. Участники соревнований </w:t>
      </w:r>
      <w:r w:rsidRPr="000440A6">
        <w:rPr>
          <w:i/>
          <w:sz w:val="23"/>
          <w:szCs w:val="24"/>
          <w:u w:val="single"/>
        </w:rPr>
        <w:t xml:space="preserve">не предоставившие необходимые документы в указанные сроки и не имеющие защитные велошлемы  до  стартов </w:t>
      </w:r>
      <w:r w:rsidRPr="000440A6">
        <w:rPr>
          <w:i/>
          <w:sz w:val="23"/>
          <w:szCs w:val="24"/>
        </w:rPr>
        <w:t xml:space="preserve"> </w:t>
      </w:r>
      <w:r w:rsidRPr="000440A6">
        <w:rPr>
          <w:i/>
          <w:sz w:val="23"/>
          <w:szCs w:val="24"/>
          <w:u w:val="single"/>
        </w:rPr>
        <w:t>не допускаются.</w:t>
      </w:r>
      <w:r w:rsidRPr="000440A6">
        <w:rPr>
          <w:b/>
          <w:i/>
          <w:sz w:val="23"/>
          <w:szCs w:val="24"/>
        </w:rPr>
        <w:t xml:space="preserve">  </w:t>
      </w:r>
    </w:p>
    <w:p w:rsidR="00F20AF6" w:rsidRPr="000440A6" w:rsidRDefault="00F20AF6" w:rsidP="00CA5597">
      <w:pPr>
        <w:ind w:left="1701" w:hanging="1701"/>
        <w:rPr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6. С  точными сроками проведения,  положением, условием  проведения соревнований, можно ознакомится у организаторов соревнований. </w:t>
      </w:r>
      <w:r w:rsidRPr="000440A6">
        <w:rPr>
          <w:sz w:val="23"/>
          <w:szCs w:val="24"/>
        </w:rPr>
        <w:t xml:space="preserve"> </w:t>
      </w:r>
    </w:p>
    <w:p w:rsidR="00F20AF6" w:rsidRPr="000440A6" w:rsidRDefault="00F20AF6" w:rsidP="00CA5597">
      <w:pPr>
        <w:jc w:val="center"/>
        <w:rPr>
          <w:sz w:val="23"/>
          <w:szCs w:val="24"/>
        </w:rPr>
      </w:pPr>
    </w:p>
    <w:p w:rsidR="00F20AF6" w:rsidRPr="000440A6" w:rsidRDefault="00F20AF6" w:rsidP="00CA5597">
      <w:pPr>
        <w:rPr>
          <w:b/>
          <w:sz w:val="23"/>
          <w:szCs w:val="24"/>
        </w:rPr>
      </w:pPr>
      <w:r w:rsidRPr="000440A6">
        <w:rPr>
          <w:b/>
          <w:sz w:val="23"/>
          <w:szCs w:val="24"/>
        </w:rPr>
        <w:t xml:space="preserve">СПРАВОЧНЫЕ ТЕЛЕФОНЫ ПРОВОДЯЩИХ ОРГАНИЗАЦИЙ: </w:t>
      </w:r>
    </w:p>
    <w:p w:rsidR="00F20AF6" w:rsidRPr="000440A6" w:rsidRDefault="00F20AF6" w:rsidP="00CA5597">
      <w:pPr>
        <w:ind w:left="2340" w:hanging="2340"/>
        <w:rPr>
          <w:sz w:val="23"/>
          <w:szCs w:val="24"/>
          <w:highlight w:val="yellow"/>
        </w:rPr>
      </w:pPr>
      <w:r w:rsidRPr="000440A6">
        <w:rPr>
          <w:sz w:val="23"/>
          <w:szCs w:val="24"/>
        </w:rPr>
        <w:t xml:space="preserve">                                          МОАУ ДОД ДЮСШ «Яр Чаллы», г.Набережные Челны. Код (8552) приемная - 70-21-89; 70-21-88 - УСО</w:t>
      </w:r>
      <w:r w:rsidRPr="000440A6">
        <w:rPr>
          <w:sz w:val="23"/>
          <w:szCs w:val="24"/>
          <w:highlight w:val="yellow"/>
        </w:rPr>
        <w:t xml:space="preserve"> </w:t>
      </w:r>
    </w:p>
    <w:p w:rsidR="00F20AF6" w:rsidRPr="000440A6" w:rsidRDefault="00F20AF6" w:rsidP="00CA5597">
      <w:pPr>
        <w:ind w:left="2340" w:hanging="2340"/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МАОУ ДОД ДЮСШ «Виктория», г.Набережные Челны. Код (8552) приемная - 56-48-45; 56-30-91- УСО</w:t>
      </w:r>
    </w:p>
    <w:p w:rsidR="00F20AF6" w:rsidRPr="000440A6" w:rsidRDefault="00F20AF6" w:rsidP="00CA5597">
      <w:pPr>
        <w:ind w:left="2340" w:hanging="2340"/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МАОУ ДОД ДЮСШ  «Ледокол», г.Зеленодольск. Код (84371)+79053169566 – Петров Л.Б</w:t>
      </w:r>
    </w:p>
    <w:p w:rsidR="00F20AF6" w:rsidRPr="000440A6" w:rsidRDefault="00F20AF6" w:rsidP="00CA5597">
      <w:pPr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УФКиС г.Набережные Челны, (8552) 30-55-83 Приемная.</w:t>
      </w:r>
    </w:p>
    <w:p w:rsidR="00F20AF6" w:rsidRDefault="00F20AF6"/>
    <w:sectPr w:rsidR="00F20AF6" w:rsidSect="003D1A11">
      <w:footerReference w:type="default" r:id="rId7"/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AF6" w:rsidRDefault="00F20AF6" w:rsidP="00193347">
      <w:r>
        <w:separator/>
      </w:r>
    </w:p>
  </w:endnote>
  <w:endnote w:type="continuationSeparator" w:id="0">
    <w:p w:rsidR="00F20AF6" w:rsidRDefault="00F20AF6" w:rsidP="00193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AF6" w:rsidRPr="000440A6" w:rsidRDefault="00F20AF6">
    <w:pPr>
      <w:pStyle w:val="Footer"/>
      <w:jc w:val="right"/>
      <w:rPr>
        <w:sz w:val="19"/>
        <w:szCs w:val="19"/>
      </w:rPr>
    </w:pPr>
    <w:r w:rsidRPr="000440A6">
      <w:rPr>
        <w:sz w:val="19"/>
        <w:szCs w:val="19"/>
      </w:rPr>
      <w:fldChar w:fldCharType="begin"/>
    </w:r>
    <w:r w:rsidRPr="000440A6">
      <w:rPr>
        <w:sz w:val="19"/>
        <w:szCs w:val="19"/>
      </w:rPr>
      <w:instrText>PAGE   \* MERGEFORMAT</w:instrText>
    </w:r>
    <w:r w:rsidRPr="000440A6">
      <w:rPr>
        <w:sz w:val="19"/>
        <w:szCs w:val="19"/>
      </w:rPr>
      <w:fldChar w:fldCharType="separate"/>
    </w:r>
    <w:r>
      <w:rPr>
        <w:noProof/>
        <w:sz w:val="19"/>
        <w:szCs w:val="19"/>
      </w:rPr>
      <w:t>2</w:t>
    </w:r>
    <w:r w:rsidRPr="000440A6">
      <w:rPr>
        <w:sz w:val="19"/>
        <w:szCs w:val="19"/>
      </w:rPr>
      <w:fldChar w:fldCharType="end"/>
    </w:r>
  </w:p>
  <w:p w:rsidR="00F20AF6" w:rsidRPr="000440A6" w:rsidRDefault="00F20AF6">
    <w:pPr>
      <w:pStyle w:val="Footer"/>
      <w:rPr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AF6" w:rsidRDefault="00F20AF6" w:rsidP="00193347">
      <w:r>
        <w:separator/>
      </w:r>
    </w:p>
  </w:footnote>
  <w:footnote w:type="continuationSeparator" w:id="0">
    <w:p w:rsidR="00F20AF6" w:rsidRDefault="00F20AF6" w:rsidP="001933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E426E"/>
    <w:multiLevelType w:val="hybridMultilevel"/>
    <w:tmpl w:val="78E0A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EA732B"/>
    <w:multiLevelType w:val="hybridMultilevel"/>
    <w:tmpl w:val="C22E06CC"/>
    <w:lvl w:ilvl="0" w:tplc="43162E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7C797B9F"/>
    <w:multiLevelType w:val="hybridMultilevel"/>
    <w:tmpl w:val="AC6E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9EB"/>
    <w:rsid w:val="00036CE8"/>
    <w:rsid w:val="000440A6"/>
    <w:rsid w:val="0011493D"/>
    <w:rsid w:val="0011586F"/>
    <w:rsid w:val="00143931"/>
    <w:rsid w:val="00193347"/>
    <w:rsid w:val="00195FA8"/>
    <w:rsid w:val="001D029B"/>
    <w:rsid w:val="00214A1C"/>
    <w:rsid w:val="0026456E"/>
    <w:rsid w:val="002C4FAC"/>
    <w:rsid w:val="002D234E"/>
    <w:rsid w:val="002D7481"/>
    <w:rsid w:val="003673E4"/>
    <w:rsid w:val="003C5A71"/>
    <w:rsid w:val="003D1A11"/>
    <w:rsid w:val="004172DD"/>
    <w:rsid w:val="0042630B"/>
    <w:rsid w:val="004B6A93"/>
    <w:rsid w:val="004C3D50"/>
    <w:rsid w:val="005134D6"/>
    <w:rsid w:val="005318D2"/>
    <w:rsid w:val="005B1BB2"/>
    <w:rsid w:val="006A7195"/>
    <w:rsid w:val="00710CD1"/>
    <w:rsid w:val="00721279"/>
    <w:rsid w:val="0080424E"/>
    <w:rsid w:val="00807954"/>
    <w:rsid w:val="00845CE2"/>
    <w:rsid w:val="00867FF9"/>
    <w:rsid w:val="008C233C"/>
    <w:rsid w:val="008D5726"/>
    <w:rsid w:val="009860A9"/>
    <w:rsid w:val="00990306"/>
    <w:rsid w:val="009A53D5"/>
    <w:rsid w:val="00A444CD"/>
    <w:rsid w:val="00A56F12"/>
    <w:rsid w:val="00AC36B7"/>
    <w:rsid w:val="00AD23F8"/>
    <w:rsid w:val="00B10758"/>
    <w:rsid w:val="00B73972"/>
    <w:rsid w:val="00BF09EB"/>
    <w:rsid w:val="00C20178"/>
    <w:rsid w:val="00C45CEF"/>
    <w:rsid w:val="00C643B3"/>
    <w:rsid w:val="00CA5597"/>
    <w:rsid w:val="00D31083"/>
    <w:rsid w:val="00D41418"/>
    <w:rsid w:val="00D61405"/>
    <w:rsid w:val="00D66392"/>
    <w:rsid w:val="00E16EE1"/>
    <w:rsid w:val="00E244BC"/>
    <w:rsid w:val="00EE53CE"/>
    <w:rsid w:val="00F13201"/>
    <w:rsid w:val="00F20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59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A55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A5597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AC3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3</Pages>
  <Words>900</Words>
  <Characters>5133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Мэлт</dc:creator>
  <cp:keywords/>
  <dc:description/>
  <cp:lastModifiedBy>Цветочек</cp:lastModifiedBy>
  <cp:revision>18</cp:revision>
  <dcterms:created xsi:type="dcterms:W3CDTF">2013-10-23T16:06:00Z</dcterms:created>
  <dcterms:modified xsi:type="dcterms:W3CDTF">2013-11-06T08:29:00Z</dcterms:modified>
</cp:coreProperties>
</file>