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1BE" w:rsidRPr="00723A76" w:rsidRDefault="009561BE" w:rsidP="00E316A9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>Министерство спорта Российской Федерации</w:t>
      </w:r>
    </w:p>
    <w:p w:rsidR="009561BE" w:rsidRPr="00723A76" w:rsidRDefault="009561BE" w:rsidP="00E316A9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E316A9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E316A9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Чемпионат России 2015 года</w:t>
      </w:r>
    </w:p>
    <w:p w:rsidR="009561BE" w:rsidRDefault="009561BE" w:rsidP="00E316A9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 xml:space="preserve">велоспорт-маунтинбайк </w:t>
      </w:r>
    </w:p>
    <w:p w:rsidR="009561BE" w:rsidRPr="004401E3" w:rsidRDefault="009561BE" w:rsidP="004401E3">
      <w:pPr>
        <w:pStyle w:val="Heading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командный </w:t>
      </w:r>
      <w:r w:rsidRPr="002D117E">
        <w:rPr>
          <w:sz w:val="28"/>
          <w:szCs w:val="28"/>
        </w:rPr>
        <w:t>”</w:t>
      </w:r>
      <w:r w:rsidRPr="00723A76">
        <w:rPr>
          <w:sz w:val="28"/>
          <w:szCs w:val="28"/>
        </w:rPr>
        <w:t xml:space="preserve">триал </w:t>
      </w:r>
      <w:smartTag w:uri="urn:schemas-microsoft-com:office:smarttags" w:element="metricconverter">
        <w:smartTagPr>
          <w:attr w:name="ProductID" w:val="20”"/>
        </w:smartTagPr>
        <w:r w:rsidRPr="00723A76">
          <w:rPr>
            <w:sz w:val="28"/>
            <w:szCs w:val="28"/>
          </w:rPr>
          <w:t>20”</w:t>
        </w:r>
      </w:smartTag>
      <w:r w:rsidRPr="00723A76">
        <w:rPr>
          <w:sz w:val="28"/>
          <w:szCs w:val="28"/>
        </w:rPr>
        <w:br/>
      </w:r>
    </w:p>
    <w:p w:rsidR="009561BE" w:rsidRPr="00723A76" w:rsidRDefault="009561BE" w:rsidP="00E316A9">
      <w:pPr>
        <w:jc w:val="center"/>
        <w:rPr>
          <w:b/>
          <w:sz w:val="28"/>
          <w:szCs w:val="28"/>
        </w:rPr>
      </w:pPr>
      <w:r w:rsidRPr="00723A76">
        <w:rPr>
          <w:b/>
          <w:sz w:val="28"/>
          <w:szCs w:val="28"/>
        </w:rPr>
        <w:t>список участников</w:t>
      </w:r>
    </w:p>
    <w:p w:rsidR="009561BE" w:rsidRPr="00723A76" w:rsidRDefault="009561BE" w:rsidP="00E316A9">
      <w:pPr>
        <w:rPr>
          <w:b/>
          <w:sz w:val="28"/>
          <w:szCs w:val="28"/>
        </w:rPr>
      </w:pPr>
    </w:p>
    <w:p w:rsidR="009561BE" w:rsidRPr="00723A76" w:rsidRDefault="009561BE" w:rsidP="00E316A9">
      <w:pPr>
        <w:rPr>
          <w:sz w:val="18"/>
          <w:szCs w:val="18"/>
        </w:rPr>
      </w:pPr>
      <w:r w:rsidRPr="00723A76">
        <w:rPr>
          <w:sz w:val="18"/>
          <w:szCs w:val="18"/>
        </w:rPr>
        <w:t>г.Зеленодольск  Республика Татарстан</w:t>
      </w:r>
    </w:p>
    <w:p w:rsidR="009561BE" w:rsidRDefault="009561BE" w:rsidP="00E316A9">
      <w:pPr>
        <w:rPr>
          <w:sz w:val="18"/>
          <w:szCs w:val="18"/>
        </w:rPr>
      </w:pPr>
      <w:r>
        <w:rPr>
          <w:sz w:val="18"/>
          <w:szCs w:val="18"/>
        </w:rPr>
        <w:t xml:space="preserve">4-8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18"/>
            <w:szCs w:val="18"/>
          </w:rPr>
          <w:t>2015 г</w:t>
        </w:r>
      </w:smartTag>
    </w:p>
    <w:p w:rsidR="009561BE" w:rsidRPr="00723A76" w:rsidRDefault="009561BE" w:rsidP="00E316A9">
      <w:pPr>
        <w:rPr>
          <w:sz w:val="18"/>
          <w:szCs w:val="18"/>
        </w:rPr>
      </w:pPr>
    </w:p>
    <w:p w:rsidR="009561BE" w:rsidRPr="00AF0852" w:rsidRDefault="009561BE" w:rsidP="009A4045">
      <w:pPr>
        <w:shd w:val="clear" w:color="auto" w:fill="BFBFBF"/>
        <w:rPr>
          <w:sz w:val="18"/>
          <w:szCs w:val="18"/>
        </w:rPr>
      </w:pPr>
      <w:r w:rsidRPr="00AF0852">
        <w:rPr>
          <w:sz w:val="18"/>
          <w:szCs w:val="18"/>
        </w:rPr>
        <w:t xml:space="preserve">№ уч.        Код </w:t>
      </w:r>
      <w:r w:rsidRPr="00AF0852">
        <w:rPr>
          <w:sz w:val="18"/>
          <w:szCs w:val="18"/>
          <w:lang w:val="en-US"/>
        </w:rPr>
        <w:t>UCI</w:t>
      </w:r>
      <w:r w:rsidRPr="00AF0852">
        <w:rPr>
          <w:sz w:val="18"/>
          <w:szCs w:val="18"/>
        </w:rPr>
        <w:t xml:space="preserve">                   Фамилия Имя                          </w:t>
      </w:r>
      <w:r>
        <w:rPr>
          <w:sz w:val="18"/>
          <w:szCs w:val="18"/>
        </w:rPr>
        <w:t xml:space="preserve">                     </w:t>
      </w:r>
      <w:r w:rsidRPr="00AF0852">
        <w:rPr>
          <w:sz w:val="18"/>
          <w:szCs w:val="18"/>
        </w:rPr>
        <w:t xml:space="preserve"> организация</w:t>
      </w:r>
    </w:p>
    <w:p w:rsidR="009561BE" w:rsidRPr="00723A76" w:rsidRDefault="009561BE" w:rsidP="00E316A9">
      <w:pPr>
        <w:rPr>
          <w:sz w:val="16"/>
          <w:szCs w:val="16"/>
        </w:rPr>
      </w:pPr>
    </w:p>
    <w:p w:rsidR="009561BE" w:rsidRPr="00AF0852" w:rsidRDefault="009561BE" w:rsidP="008B3703">
      <w:pPr>
        <w:jc w:val="center"/>
        <w:rPr>
          <w:sz w:val="18"/>
          <w:szCs w:val="18"/>
        </w:rPr>
      </w:pPr>
      <w:r w:rsidRPr="00AF0852">
        <w:rPr>
          <w:sz w:val="18"/>
          <w:szCs w:val="18"/>
        </w:rPr>
        <w:t>Самарская область</w:t>
      </w:r>
    </w:p>
    <w:tbl>
      <w:tblPr>
        <w:tblW w:w="5000" w:type="pct"/>
        <w:tblLook w:val="0000"/>
      </w:tblPr>
      <w:tblGrid>
        <w:gridCol w:w="535"/>
        <w:gridCol w:w="1559"/>
        <w:gridCol w:w="3402"/>
        <w:gridCol w:w="5379"/>
      </w:tblGrid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RUS198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1</w:t>
            </w: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Ванцев Армен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ГБУ ШВСМ №2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RUS19911029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Чекин Константин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RUS19850328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Рыбаков Юрий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ГБУ ШВСМ №2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RUS19850424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Успенский Дмитрий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МБОУ ДОД СДЮСШОР №15 «Виктория»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50423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Гарибиди Яна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60912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Горшкова Ксения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13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RUS19990617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Качанов Алексей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МБОУ ДОД СДЮСШОР №15 «Виктория»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RUS19960926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Ковалев Сергей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МБОУ ДОД СДЮСШОР №15 «Виктория»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color w:val="595959"/>
                <w:sz w:val="18"/>
                <w:szCs w:val="18"/>
              </w:rPr>
            </w:pPr>
            <w:r w:rsidRPr="006A4E1C">
              <w:rPr>
                <w:color w:val="595959"/>
                <w:sz w:val="18"/>
                <w:szCs w:val="18"/>
              </w:rPr>
              <w:t>12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806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Баронова Алина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402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Буравлев Илья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1998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815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Кузнецов Андрей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717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RUS19980113</w:t>
            </w:r>
          </w:p>
        </w:tc>
        <w:tc>
          <w:tcPr>
            <w:tcW w:w="156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Пирожков Алексей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</w:tbl>
    <w:p w:rsidR="009561BE" w:rsidRPr="00EE09E2" w:rsidRDefault="009561BE" w:rsidP="00EE09E2">
      <w:pPr>
        <w:rPr>
          <w:sz w:val="16"/>
          <w:szCs w:val="16"/>
          <w:lang w:val="tt-RU"/>
        </w:rPr>
      </w:pPr>
      <w:r w:rsidRPr="00BE30C6">
        <w:rPr>
          <w:sz w:val="16"/>
          <w:szCs w:val="16"/>
        </w:rPr>
        <w:t>Тренер-предс</w:t>
      </w:r>
      <w:r>
        <w:rPr>
          <w:sz w:val="16"/>
          <w:szCs w:val="16"/>
        </w:rPr>
        <w:t xml:space="preserve">тавитель: Осянин Юрий, Хромцов Владимир, Ванцев Армен </w:t>
      </w:r>
    </w:p>
    <w:p w:rsidR="009561BE" w:rsidRPr="00EE09E2" w:rsidRDefault="009561BE" w:rsidP="00E316A9">
      <w:pPr>
        <w:rPr>
          <w:color w:val="595959"/>
          <w:sz w:val="16"/>
          <w:szCs w:val="16"/>
          <w:lang w:val="tt-RU"/>
        </w:rPr>
      </w:pPr>
    </w:p>
    <w:p w:rsidR="009561BE" w:rsidRPr="00AF0852" w:rsidRDefault="009561BE" w:rsidP="008B3703">
      <w:pPr>
        <w:jc w:val="center"/>
        <w:rPr>
          <w:sz w:val="18"/>
          <w:szCs w:val="18"/>
        </w:rPr>
      </w:pPr>
      <w:r w:rsidRPr="00AF0852">
        <w:rPr>
          <w:sz w:val="18"/>
          <w:szCs w:val="18"/>
        </w:rPr>
        <w:t>Москва</w:t>
      </w:r>
    </w:p>
    <w:tbl>
      <w:tblPr>
        <w:tblW w:w="5000" w:type="pct"/>
        <w:tblLook w:val="0000"/>
      </w:tblPr>
      <w:tblGrid>
        <w:gridCol w:w="535"/>
        <w:gridCol w:w="1557"/>
        <w:gridCol w:w="3404"/>
        <w:gridCol w:w="5379"/>
      </w:tblGrid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RUS19910708</w:t>
            </w:r>
          </w:p>
        </w:tc>
        <w:tc>
          <w:tcPr>
            <w:tcW w:w="156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Борисевич Павел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b/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ГБУ «ФСЦ Экстрим»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RUS19940804</w:t>
            </w:r>
          </w:p>
        </w:tc>
        <w:tc>
          <w:tcPr>
            <w:tcW w:w="156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Карабаджан Артур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b/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ГБУ «ФСЦ Экстрим»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RUS19831227</w:t>
            </w:r>
          </w:p>
        </w:tc>
        <w:tc>
          <w:tcPr>
            <w:tcW w:w="156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Матю</w:t>
            </w:r>
            <w:r w:rsidRPr="006A4E1C">
              <w:rPr>
                <w:sz w:val="18"/>
                <w:szCs w:val="18"/>
                <w:lang w:val="tt-RU"/>
              </w:rPr>
              <w:t>ш</w:t>
            </w:r>
            <w:r w:rsidRPr="006A4E1C">
              <w:rPr>
                <w:sz w:val="18"/>
                <w:szCs w:val="18"/>
              </w:rPr>
              <w:t>ина Олеся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b/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ГБУ «ФСЦ Экстрим»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color w:val="595959"/>
                <w:sz w:val="18"/>
                <w:szCs w:val="18"/>
              </w:rPr>
            </w:pPr>
            <w:r w:rsidRPr="006A4E1C">
              <w:rPr>
                <w:color w:val="595959"/>
                <w:sz w:val="18"/>
                <w:szCs w:val="18"/>
              </w:rPr>
              <w:t>4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19971206</w:t>
            </w:r>
          </w:p>
        </w:tc>
        <w:tc>
          <w:tcPr>
            <w:tcW w:w="156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Минжанов Эльдар</w:t>
            </w:r>
          </w:p>
        </w:tc>
        <w:tc>
          <w:tcPr>
            <w:tcW w:w="2473" w:type="pct"/>
          </w:tcPr>
          <w:p w:rsidR="009561BE" w:rsidRPr="006A4E1C" w:rsidRDefault="009561BE" w:rsidP="00DF0F91">
            <w:pPr>
              <w:rPr>
                <w:b/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ГБУ «ФСЦ Экстрим» г. Москва</w:t>
            </w:r>
          </w:p>
        </w:tc>
      </w:tr>
    </w:tbl>
    <w:p w:rsidR="009561BE" w:rsidRPr="00EE09E2" w:rsidRDefault="009561BE" w:rsidP="00E316A9">
      <w:pPr>
        <w:rPr>
          <w:color w:val="595959"/>
          <w:sz w:val="16"/>
          <w:szCs w:val="16"/>
          <w:lang w:val="tt-RU"/>
        </w:rPr>
      </w:pPr>
      <w:r w:rsidRPr="00D01702">
        <w:rPr>
          <w:sz w:val="16"/>
          <w:szCs w:val="16"/>
        </w:rPr>
        <w:t xml:space="preserve">Тренер-представитель: </w:t>
      </w:r>
      <w:r>
        <w:rPr>
          <w:sz w:val="16"/>
          <w:szCs w:val="16"/>
        </w:rPr>
        <w:t xml:space="preserve">Петришин Федор </w:t>
      </w:r>
    </w:p>
    <w:p w:rsidR="009561BE" w:rsidRPr="00714B34" w:rsidRDefault="009561BE" w:rsidP="00E316A9">
      <w:pPr>
        <w:rPr>
          <w:color w:val="595959"/>
          <w:sz w:val="16"/>
          <w:szCs w:val="16"/>
        </w:rPr>
      </w:pPr>
    </w:p>
    <w:p w:rsidR="009561BE" w:rsidRPr="008B3703" w:rsidRDefault="009561BE" w:rsidP="008B3703">
      <w:pPr>
        <w:jc w:val="center"/>
        <w:rPr>
          <w:sz w:val="18"/>
          <w:szCs w:val="18"/>
        </w:rPr>
      </w:pPr>
      <w:r w:rsidRPr="00D01702">
        <w:rPr>
          <w:sz w:val="18"/>
          <w:szCs w:val="18"/>
        </w:rPr>
        <w:t>Республика Татарстан</w:t>
      </w:r>
    </w:p>
    <w:tbl>
      <w:tblPr>
        <w:tblW w:w="5000" w:type="pct"/>
        <w:tblLook w:val="0000"/>
      </w:tblPr>
      <w:tblGrid>
        <w:gridCol w:w="535"/>
        <w:gridCol w:w="1557"/>
        <w:gridCol w:w="3415"/>
        <w:gridCol w:w="5368"/>
      </w:tblGrid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79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205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Бандеров Сергей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30613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Шарапов Рамиль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20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960520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Винокурова Валентина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950106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Дорофеева Дарья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21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RUS19960823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Максимов Виталий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RUS19970903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Зиатдинов Марат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RUS19970716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Гибадуллин Ильназ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85097D" w:rsidTr="006A4E1C">
        <w:tc>
          <w:tcPr>
            <w:tcW w:w="246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716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40916</w:t>
            </w:r>
          </w:p>
        </w:tc>
        <w:tc>
          <w:tcPr>
            <w:tcW w:w="1570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Гафуров Артем</w:t>
            </w:r>
          </w:p>
        </w:tc>
        <w:tc>
          <w:tcPr>
            <w:tcW w:w="2468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</w:tbl>
    <w:p w:rsidR="009561BE" w:rsidRPr="00EE09E2" w:rsidRDefault="009561BE" w:rsidP="00E316A9">
      <w:pPr>
        <w:rPr>
          <w:sz w:val="16"/>
          <w:szCs w:val="16"/>
          <w:lang w:val="tt-RU"/>
        </w:rPr>
      </w:pPr>
      <w:r w:rsidRPr="00D01702">
        <w:rPr>
          <w:sz w:val="16"/>
          <w:szCs w:val="16"/>
        </w:rPr>
        <w:t>Тренер-предст</w:t>
      </w:r>
      <w:r>
        <w:rPr>
          <w:sz w:val="16"/>
          <w:szCs w:val="16"/>
        </w:rPr>
        <w:t xml:space="preserve">авитель: Петров Леонид </w:t>
      </w:r>
    </w:p>
    <w:p w:rsidR="009561BE" w:rsidRPr="00D01702" w:rsidRDefault="009561BE" w:rsidP="00E316A9">
      <w:pPr>
        <w:rPr>
          <w:sz w:val="16"/>
          <w:szCs w:val="16"/>
        </w:rPr>
      </w:pPr>
    </w:p>
    <w:p w:rsidR="009561BE" w:rsidRPr="00714B34" w:rsidRDefault="009561BE" w:rsidP="00E316A9">
      <w:pPr>
        <w:rPr>
          <w:color w:val="595959"/>
          <w:sz w:val="16"/>
          <w:szCs w:val="16"/>
        </w:rPr>
      </w:pPr>
    </w:p>
    <w:p w:rsidR="009561BE" w:rsidRPr="00B743E1" w:rsidRDefault="009561BE" w:rsidP="008B3703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2E2EF1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8B3703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2D117E" w:rsidRDefault="009561BE" w:rsidP="00E316A9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2D117E">
        <w:rPr>
          <w:sz w:val="24"/>
          <w:szCs w:val="24"/>
        </w:rPr>
        <w:t xml:space="preserve"> Министерство спорта Российской Федерации</w:t>
      </w:r>
    </w:p>
    <w:p w:rsidR="009561BE" w:rsidRPr="002D117E" w:rsidRDefault="009561BE" w:rsidP="00E316A9">
      <w:pPr>
        <w:jc w:val="center"/>
        <w:rPr>
          <w:rFonts w:ascii="Arial" w:hAnsi="Arial" w:cs="Arial"/>
          <w:b/>
          <w:bCs/>
        </w:rPr>
      </w:pPr>
      <w:r w:rsidRPr="002D117E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2D117E" w:rsidRDefault="009561BE" w:rsidP="00E316A9">
      <w:pPr>
        <w:pStyle w:val="Heading1"/>
        <w:spacing w:before="0" w:after="0"/>
        <w:jc w:val="center"/>
        <w:rPr>
          <w:sz w:val="24"/>
          <w:szCs w:val="24"/>
        </w:rPr>
      </w:pPr>
      <w:r w:rsidRPr="002D117E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2D117E" w:rsidRDefault="009561BE" w:rsidP="00E316A9">
      <w:pPr>
        <w:pStyle w:val="Heading1"/>
        <w:spacing w:before="0" w:after="0"/>
        <w:jc w:val="center"/>
        <w:rPr>
          <w:sz w:val="28"/>
          <w:szCs w:val="28"/>
        </w:rPr>
      </w:pPr>
      <w:r w:rsidRPr="002D117E">
        <w:rPr>
          <w:sz w:val="28"/>
          <w:szCs w:val="28"/>
        </w:rPr>
        <w:t>Чемпионат России 2015 года</w:t>
      </w:r>
    </w:p>
    <w:p w:rsidR="009561BE" w:rsidRDefault="009561BE" w:rsidP="002D117E">
      <w:pPr>
        <w:pStyle w:val="Heading1"/>
        <w:spacing w:before="0" w:after="0"/>
        <w:jc w:val="center"/>
        <w:rPr>
          <w:sz w:val="28"/>
          <w:szCs w:val="28"/>
        </w:rPr>
      </w:pPr>
      <w:r w:rsidRPr="002D117E">
        <w:rPr>
          <w:sz w:val="28"/>
          <w:szCs w:val="28"/>
        </w:rPr>
        <w:t xml:space="preserve">велоспорт-маунтинбайк </w:t>
      </w:r>
    </w:p>
    <w:p w:rsidR="009561BE" w:rsidRPr="002D117E" w:rsidRDefault="009561BE" w:rsidP="002D117E">
      <w:pPr>
        <w:pStyle w:val="Heading1"/>
        <w:spacing w:before="0" w:after="0"/>
        <w:jc w:val="center"/>
        <w:rPr>
          <w:sz w:val="28"/>
          <w:szCs w:val="28"/>
        </w:rPr>
      </w:pPr>
      <w:r w:rsidRPr="002D117E">
        <w:rPr>
          <w:sz w:val="28"/>
          <w:szCs w:val="28"/>
        </w:rPr>
        <w:t xml:space="preserve">командный ”триал </w:t>
      </w:r>
      <w:smartTag w:uri="urn:schemas-microsoft-com:office:smarttags" w:element="metricconverter">
        <w:smartTagPr>
          <w:attr w:name="ProductID" w:val="20”"/>
        </w:smartTagPr>
        <w:r w:rsidRPr="002D117E">
          <w:rPr>
            <w:sz w:val="28"/>
            <w:szCs w:val="28"/>
          </w:rPr>
          <w:t>20”</w:t>
        </w:r>
      </w:smartTag>
      <w:r w:rsidRPr="002D117E">
        <w:rPr>
          <w:sz w:val="28"/>
          <w:szCs w:val="28"/>
        </w:rPr>
        <w:br/>
      </w:r>
    </w:p>
    <w:p w:rsidR="009561BE" w:rsidRPr="00602FE2" w:rsidRDefault="009561BE" w:rsidP="002D117E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итоговый протокол </w:t>
      </w:r>
      <w:r w:rsidRPr="00571454">
        <w:rPr>
          <w:sz w:val="22"/>
          <w:szCs w:val="22"/>
          <w:u w:val="single"/>
        </w:rPr>
        <w:t xml:space="preserve">    </w:t>
      </w:r>
    </w:p>
    <w:p w:rsidR="009561BE" w:rsidRPr="002D117E" w:rsidRDefault="009561BE" w:rsidP="002D117E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2D117E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2D117E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14.00. Время финиша 18.00</w:t>
      </w:r>
    </w:p>
    <w:p w:rsidR="009561BE" w:rsidRPr="002D117E" w:rsidRDefault="009561BE" w:rsidP="00E316A9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Дистанция: 1 сектор, 5 препятствий.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00"/>
      </w:tblPr>
      <w:tblGrid>
        <w:gridCol w:w="925"/>
        <w:gridCol w:w="1608"/>
        <w:gridCol w:w="2292"/>
        <w:gridCol w:w="2664"/>
        <w:gridCol w:w="1024"/>
        <w:gridCol w:w="1061"/>
        <w:gridCol w:w="1301"/>
      </w:tblGrid>
      <w:tr w:rsidR="009561BE" w:rsidRPr="00602FE2" w:rsidTr="006A4E1C">
        <w:tc>
          <w:tcPr>
            <w:tcW w:w="425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Номер уч.</w:t>
            </w:r>
          </w:p>
        </w:tc>
        <w:tc>
          <w:tcPr>
            <w:tcW w:w="739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Код</w:t>
            </w:r>
          </w:p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 </w:t>
            </w:r>
            <w:r w:rsidRPr="006A4E1C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1054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Фамилия, имя</w:t>
            </w:r>
          </w:p>
        </w:tc>
        <w:tc>
          <w:tcPr>
            <w:tcW w:w="1225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Организация</w:t>
            </w:r>
          </w:p>
        </w:tc>
        <w:tc>
          <w:tcPr>
            <w:tcW w:w="471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Очки</w:t>
            </w:r>
          </w:p>
        </w:tc>
        <w:tc>
          <w:tcPr>
            <w:tcW w:w="488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отставание</w:t>
            </w:r>
          </w:p>
        </w:tc>
        <w:tc>
          <w:tcPr>
            <w:tcW w:w="598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место</w:t>
            </w: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Республика Татарстан – 1 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19790205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Бандеров Сергей</w:t>
            </w:r>
          </w:p>
        </w:tc>
        <w:tc>
          <w:tcPr>
            <w:tcW w:w="1225" w:type="pct"/>
            <w:vMerge w:val="restar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  <w:tc>
          <w:tcPr>
            <w:tcW w:w="471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840</w:t>
            </w:r>
          </w:p>
        </w:tc>
        <w:tc>
          <w:tcPr>
            <w:tcW w:w="48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30613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Шарапов Рамиль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RUS19970903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Зиатдинов Марат</w:t>
            </w:r>
          </w:p>
        </w:tc>
        <w:tc>
          <w:tcPr>
            <w:tcW w:w="1225" w:type="pct"/>
            <w:vMerge/>
          </w:tcPr>
          <w:p w:rsidR="009561BE" w:rsidRPr="0085097D" w:rsidRDefault="009561BE" w:rsidP="00DF0F91"/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20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960520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Винокурова Валентина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254609">
            <w:pPr>
              <w:rPr>
                <w:sz w:val="16"/>
                <w:szCs w:val="16"/>
              </w:rPr>
            </w:pPr>
            <w:r w:rsidRPr="006A4E1C">
              <w:rPr>
                <w:sz w:val="16"/>
                <w:szCs w:val="16"/>
              </w:rPr>
              <w:t xml:space="preserve">Тренер-представитель: Петров Леонид </w:t>
            </w: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Самарская область – 1 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RUS198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1</w:t>
            </w: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Ванцев Армен</w:t>
            </w:r>
          </w:p>
        </w:tc>
        <w:tc>
          <w:tcPr>
            <w:tcW w:w="1225" w:type="pct"/>
            <w:vMerge w:val="restart"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  <w:r w:rsidRPr="006A4E1C">
              <w:rPr>
                <w:sz w:val="16"/>
                <w:szCs w:val="16"/>
              </w:rPr>
              <w:t xml:space="preserve">ГБУ ШВСМ №2 </w:t>
            </w:r>
          </w:p>
          <w:p w:rsidR="009561BE" w:rsidRPr="006A4E1C" w:rsidRDefault="009561BE" w:rsidP="00DF0F91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2</w:t>
            </w:r>
            <w:r w:rsidRPr="006A4E1C">
              <w:rPr>
                <w:sz w:val="18"/>
                <w:szCs w:val="18"/>
              </w:rPr>
              <w:t>0</w:t>
            </w:r>
          </w:p>
        </w:tc>
        <w:tc>
          <w:tcPr>
            <w:tcW w:w="48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  <w:r w:rsidRPr="006A4E1C">
              <w:rPr>
                <w:sz w:val="18"/>
                <w:szCs w:val="18"/>
                <w:lang w:val="en-US"/>
              </w:rPr>
              <w:t>2</w:t>
            </w:r>
            <w:r w:rsidRPr="006A4E1C">
              <w:rPr>
                <w:sz w:val="18"/>
                <w:szCs w:val="18"/>
              </w:rPr>
              <w:t>0</w:t>
            </w:r>
          </w:p>
        </w:tc>
        <w:tc>
          <w:tcPr>
            <w:tcW w:w="59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RUS19850328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Рыбаков Юрий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60912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Горшкова Ксения</w:t>
            </w:r>
          </w:p>
        </w:tc>
        <w:tc>
          <w:tcPr>
            <w:tcW w:w="1225" w:type="pct"/>
            <w:vMerge w:val="restar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6"/>
                <w:szCs w:val="16"/>
              </w:rPr>
              <w:t>МБОУ ДОД СДЮСШОР №15 «Виктория»</w:t>
            </w: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402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Буравлев Илья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  <w:r w:rsidRPr="006A4E1C">
              <w:rPr>
                <w:sz w:val="16"/>
                <w:szCs w:val="16"/>
              </w:rPr>
              <w:t xml:space="preserve">Тренер-представитель: Осянин Юрий, Хромцов Владимир, Ванцев Армен </w:t>
            </w: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Москва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RUS19910708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Борисевич Павел</w:t>
            </w:r>
          </w:p>
        </w:tc>
        <w:tc>
          <w:tcPr>
            <w:tcW w:w="1225" w:type="pct"/>
            <w:vMerge w:val="restart"/>
          </w:tcPr>
          <w:p w:rsidR="009561BE" w:rsidRPr="006A4E1C" w:rsidRDefault="009561BE" w:rsidP="00DF0F91">
            <w:pPr>
              <w:rPr>
                <w:b/>
              </w:rPr>
            </w:pPr>
            <w:r w:rsidRPr="006A4E1C">
              <w:rPr>
                <w:sz w:val="16"/>
                <w:szCs w:val="16"/>
              </w:rPr>
              <w:t>ГБУ «ФСЦ Экстрим» г. Москва</w:t>
            </w:r>
          </w:p>
        </w:tc>
        <w:tc>
          <w:tcPr>
            <w:tcW w:w="471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  <w:r w:rsidRPr="006A4E1C">
              <w:rPr>
                <w:sz w:val="18"/>
                <w:szCs w:val="18"/>
                <w:lang w:val="en-US"/>
              </w:rPr>
              <w:t>6</w:t>
            </w:r>
            <w:r w:rsidRPr="006A4E1C">
              <w:rPr>
                <w:sz w:val="18"/>
                <w:szCs w:val="18"/>
              </w:rPr>
              <w:t>0</w:t>
            </w:r>
          </w:p>
        </w:tc>
        <w:tc>
          <w:tcPr>
            <w:tcW w:w="48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  <w:r w:rsidRPr="006A4E1C">
              <w:rPr>
                <w:sz w:val="18"/>
                <w:szCs w:val="18"/>
                <w:lang w:val="en-US"/>
              </w:rPr>
              <w:t>8</w:t>
            </w:r>
            <w:r w:rsidRPr="006A4E1C">
              <w:rPr>
                <w:sz w:val="18"/>
                <w:szCs w:val="18"/>
              </w:rPr>
              <w:t>0</w:t>
            </w:r>
          </w:p>
        </w:tc>
        <w:tc>
          <w:tcPr>
            <w:tcW w:w="59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RUS19940804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Карабаджан Артур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b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RUS19831227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Матюхина Олеся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b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19971206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Минжанов Эльдар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b/>
                <w:sz w:val="16"/>
                <w:szCs w:val="16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DF0F91">
            <w:pPr>
              <w:rPr>
                <w:sz w:val="16"/>
                <w:szCs w:val="16"/>
                <w:lang w:val="tt-RU"/>
              </w:rPr>
            </w:pPr>
            <w:r w:rsidRPr="006A4E1C">
              <w:rPr>
                <w:sz w:val="16"/>
                <w:szCs w:val="16"/>
              </w:rPr>
              <w:t xml:space="preserve">Тренер-представитель: Петришин Федор </w:t>
            </w: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Республика Татарстан – 2 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21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RUS19960823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Максимов Виталий</w:t>
            </w:r>
          </w:p>
        </w:tc>
        <w:tc>
          <w:tcPr>
            <w:tcW w:w="1225" w:type="pct"/>
            <w:vMerge w:val="restart"/>
          </w:tcPr>
          <w:p w:rsidR="009561BE" w:rsidRPr="0085097D" w:rsidRDefault="009561BE" w:rsidP="00DF0F91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  <w:tc>
          <w:tcPr>
            <w:tcW w:w="471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340</w:t>
            </w:r>
          </w:p>
        </w:tc>
        <w:tc>
          <w:tcPr>
            <w:tcW w:w="48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500</w:t>
            </w:r>
          </w:p>
        </w:tc>
        <w:tc>
          <w:tcPr>
            <w:tcW w:w="59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40916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Гафуров Артем</w:t>
            </w:r>
          </w:p>
        </w:tc>
        <w:tc>
          <w:tcPr>
            <w:tcW w:w="1225" w:type="pct"/>
            <w:vMerge/>
          </w:tcPr>
          <w:p w:rsidR="009561BE" w:rsidRPr="0085097D" w:rsidRDefault="009561BE" w:rsidP="00DF0F91"/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RUS19970716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Гибадуллин Ильназ</w:t>
            </w:r>
          </w:p>
        </w:tc>
        <w:tc>
          <w:tcPr>
            <w:tcW w:w="1225" w:type="pct"/>
            <w:vMerge/>
          </w:tcPr>
          <w:p w:rsidR="009561BE" w:rsidRPr="0085097D" w:rsidRDefault="009561BE" w:rsidP="00DF0F91"/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950106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Дорофеева Дарья</w:t>
            </w:r>
          </w:p>
        </w:tc>
        <w:tc>
          <w:tcPr>
            <w:tcW w:w="1225" w:type="pct"/>
            <w:vMerge/>
          </w:tcPr>
          <w:p w:rsidR="009561BE" w:rsidRPr="0085097D" w:rsidRDefault="009561BE" w:rsidP="00DF0F91"/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DF0F91">
            <w:pPr>
              <w:rPr>
                <w:sz w:val="18"/>
                <w:szCs w:val="18"/>
                <w:lang w:val="tt-RU"/>
              </w:rPr>
            </w:pPr>
            <w:r w:rsidRPr="006A4E1C">
              <w:rPr>
                <w:sz w:val="16"/>
                <w:szCs w:val="16"/>
              </w:rPr>
              <w:t xml:space="preserve">Тренер-представитель: Петров Леонид </w:t>
            </w: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Самарская область – 2 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RUS19850424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Успенский Дмитрий</w:t>
            </w:r>
          </w:p>
        </w:tc>
        <w:tc>
          <w:tcPr>
            <w:tcW w:w="1225" w:type="pct"/>
            <w:vMerge w:val="restart"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  <w:r w:rsidRPr="006A4E1C">
              <w:rPr>
                <w:sz w:val="16"/>
                <w:szCs w:val="16"/>
              </w:rPr>
              <w:t xml:space="preserve">МБОУ ДОД СДЮСШОР №15 «Виктория» </w:t>
            </w:r>
          </w:p>
        </w:tc>
        <w:tc>
          <w:tcPr>
            <w:tcW w:w="471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250</w:t>
            </w:r>
          </w:p>
        </w:tc>
        <w:tc>
          <w:tcPr>
            <w:tcW w:w="48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590</w:t>
            </w:r>
          </w:p>
        </w:tc>
        <w:tc>
          <w:tcPr>
            <w:tcW w:w="59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RUS19911029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Чекин Константин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RUS19980113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Пирожков Алексей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12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806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Баронова Алина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DF0F91">
            <w:pPr>
              <w:rPr>
                <w:sz w:val="18"/>
                <w:szCs w:val="18"/>
                <w:lang w:val="tt-RU"/>
              </w:rPr>
            </w:pPr>
            <w:r w:rsidRPr="006A4E1C">
              <w:rPr>
                <w:sz w:val="16"/>
                <w:szCs w:val="16"/>
              </w:rPr>
              <w:t xml:space="preserve">Тренер-представитель: Осянин Юрий </w:t>
            </w: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Самарская область – 3 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13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RUS19990617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Качанов Алексей</w:t>
            </w:r>
          </w:p>
        </w:tc>
        <w:tc>
          <w:tcPr>
            <w:tcW w:w="1225" w:type="pct"/>
            <w:vMerge w:val="restart"/>
          </w:tcPr>
          <w:p w:rsidR="009561BE" w:rsidRPr="0085097D" w:rsidRDefault="009561BE" w:rsidP="00DF0F91">
            <w:r w:rsidRPr="006A4E1C">
              <w:rPr>
                <w:sz w:val="16"/>
                <w:szCs w:val="16"/>
              </w:rPr>
              <w:t xml:space="preserve">МБОУ ДОД СДЮСШОР №15 «Виктория» </w:t>
            </w:r>
          </w:p>
        </w:tc>
        <w:tc>
          <w:tcPr>
            <w:tcW w:w="471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170</w:t>
            </w:r>
          </w:p>
        </w:tc>
        <w:tc>
          <w:tcPr>
            <w:tcW w:w="48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670</w:t>
            </w:r>
          </w:p>
        </w:tc>
        <w:tc>
          <w:tcPr>
            <w:tcW w:w="598" w:type="pct"/>
            <w:vMerge w:val="restar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1998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815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Кузнецов Андрей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6"/>
                <w:szCs w:val="16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RUS19960926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Ковалев Сергей</w:t>
            </w:r>
          </w:p>
        </w:tc>
        <w:tc>
          <w:tcPr>
            <w:tcW w:w="1225" w:type="pct"/>
            <w:vMerge/>
          </w:tcPr>
          <w:p w:rsidR="009561BE" w:rsidRPr="0085097D" w:rsidRDefault="009561BE" w:rsidP="00DF0F91"/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425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739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50423</w:t>
            </w:r>
          </w:p>
        </w:tc>
        <w:tc>
          <w:tcPr>
            <w:tcW w:w="1054" w:type="pct"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Гарибиди Яна</w:t>
            </w:r>
          </w:p>
        </w:tc>
        <w:tc>
          <w:tcPr>
            <w:tcW w:w="1225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vMerge/>
          </w:tcPr>
          <w:p w:rsidR="009561BE" w:rsidRPr="006A4E1C" w:rsidRDefault="009561BE" w:rsidP="00DF0F91">
            <w:pPr>
              <w:rPr>
                <w:sz w:val="18"/>
                <w:szCs w:val="18"/>
              </w:rPr>
            </w:pPr>
          </w:p>
        </w:tc>
        <w:tc>
          <w:tcPr>
            <w:tcW w:w="48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pct"/>
            <w:vMerge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602FE2" w:rsidTr="006A4E1C">
        <w:tc>
          <w:tcPr>
            <w:tcW w:w="5000" w:type="pct"/>
            <w:gridSpan w:val="7"/>
          </w:tcPr>
          <w:p w:rsidR="009561BE" w:rsidRPr="006A4E1C" w:rsidRDefault="009561BE" w:rsidP="00DF0F91">
            <w:pPr>
              <w:rPr>
                <w:sz w:val="18"/>
                <w:szCs w:val="18"/>
                <w:lang w:val="tt-RU"/>
              </w:rPr>
            </w:pPr>
            <w:r w:rsidRPr="006A4E1C">
              <w:rPr>
                <w:sz w:val="16"/>
                <w:szCs w:val="16"/>
              </w:rPr>
              <w:t xml:space="preserve">Тренер-представитель: Осянин Юрий </w:t>
            </w:r>
          </w:p>
        </w:tc>
      </w:tr>
    </w:tbl>
    <w:p w:rsidR="009561BE" w:rsidRPr="008B3703" w:rsidRDefault="009561BE" w:rsidP="00E316A9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команд: 6</w:t>
      </w:r>
    </w:p>
    <w:p w:rsidR="009561BE" w:rsidRDefault="009561BE" w:rsidP="00E316A9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E316A9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E316A9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E316A9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E316A9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E316A9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E316A9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602FE2" w:rsidRDefault="009561BE" w:rsidP="00E316A9">
      <w:pPr>
        <w:pStyle w:val="HTMLPreformatted"/>
        <w:rPr>
          <w:b/>
          <w:sz w:val="18"/>
          <w:szCs w:val="18"/>
        </w:rPr>
      </w:pPr>
    </w:p>
    <w:p w:rsidR="009561BE" w:rsidRPr="00723A76" w:rsidRDefault="009561BE" w:rsidP="005343DF">
      <w:pPr>
        <w:pStyle w:val="Heading1"/>
        <w:spacing w:before="0" w:after="0"/>
        <w:jc w:val="center"/>
        <w:rPr>
          <w:sz w:val="24"/>
          <w:szCs w:val="24"/>
        </w:rPr>
      </w:pPr>
      <w:r w:rsidRPr="00602FE2">
        <w:rPr>
          <w:sz w:val="24"/>
          <w:szCs w:val="24"/>
        </w:rPr>
        <w:br w:type="page"/>
      </w:r>
      <w:r w:rsidRPr="00723A76">
        <w:rPr>
          <w:sz w:val="24"/>
          <w:szCs w:val="24"/>
        </w:rPr>
        <w:t>Министерство спорта Российской Федерации</w:t>
      </w:r>
    </w:p>
    <w:p w:rsidR="009561BE" w:rsidRPr="00723A76" w:rsidRDefault="009561BE" w:rsidP="005343DF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5343DF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Default="009561BE" w:rsidP="005343DF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Чемпионат России 2015 года</w:t>
      </w:r>
    </w:p>
    <w:p w:rsidR="009561BE" w:rsidRPr="002E2EF1" w:rsidRDefault="009561BE" w:rsidP="002E2EF1">
      <w:pPr>
        <w:pStyle w:val="Heading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Первенство</w:t>
      </w:r>
      <w:r w:rsidRPr="002E2EF1">
        <w:rPr>
          <w:sz w:val="28"/>
          <w:szCs w:val="28"/>
        </w:rPr>
        <w:t xml:space="preserve"> России 2015 года</w:t>
      </w:r>
    </w:p>
    <w:p w:rsidR="009561BE" w:rsidRPr="004377DF" w:rsidRDefault="009561BE" w:rsidP="005343DF">
      <w:pPr>
        <w:pStyle w:val="Heading1"/>
        <w:spacing w:before="0" w:after="0"/>
        <w:jc w:val="center"/>
        <w:rPr>
          <w:sz w:val="18"/>
          <w:szCs w:val="18"/>
        </w:rPr>
      </w:pPr>
      <w:r w:rsidRPr="00723A76">
        <w:rPr>
          <w:sz w:val="28"/>
          <w:szCs w:val="28"/>
        </w:rPr>
        <w:t xml:space="preserve">велоспорт-маунтинбайк ”триал </w:t>
      </w:r>
      <w:smartTag w:uri="urn:schemas-microsoft-com:office:smarttags" w:element="metricconverter">
        <w:smartTagPr>
          <w:attr w:name="ProductID" w:val="20”"/>
        </w:smartTagPr>
        <w:r w:rsidRPr="00723A76">
          <w:rPr>
            <w:sz w:val="28"/>
            <w:szCs w:val="28"/>
          </w:rPr>
          <w:t>20”</w:t>
        </w:r>
      </w:smartTag>
      <w:r w:rsidRPr="00723A76">
        <w:rPr>
          <w:sz w:val="28"/>
          <w:szCs w:val="28"/>
        </w:rPr>
        <w:br/>
      </w:r>
    </w:p>
    <w:p w:rsidR="009561BE" w:rsidRPr="00723A76" w:rsidRDefault="009561BE" w:rsidP="005343DF">
      <w:pPr>
        <w:jc w:val="center"/>
        <w:rPr>
          <w:b/>
          <w:sz w:val="28"/>
          <w:szCs w:val="28"/>
        </w:rPr>
      </w:pPr>
      <w:r w:rsidRPr="00723A76">
        <w:rPr>
          <w:b/>
          <w:sz w:val="28"/>
          <w:szCs w:val="28"/>
        </w:rPr>
        <w:t>список участников</w:t>
      </w:r>
    </w:p>
    <w:p w:rsidR="009561BE" w:rsidRPr="00ED576F" w:rsidRDefault="009561BE" w:rsidP="005343DF">
      <w:pPr>
        <w:rPr>
          <w:b/>
        </w:rPr>
      </w:pPr>
    </w:p>
    <w:p w:rsidR="009561BE" w:rsidRPr="00723A76" w:rsidRDefault="009561BE" w:rsidP="005343DF">
      <w:pPr>
        <w:rPr>
          <w:sz w:val="18"/>
          <w:szCs w:val="18"/>
        </w:rPr>
      </w:pPr>
      <w:r w:rsidRPr="00723A76">
        <w:rPr>
          <w:sz w:val="28"/>
          <w:szCs w:val="28"/>
        </w:rPr>
        <w:t xml:space="preserve"> </w:t>
      </w:r>
      <w:r w:rsidRPr="00723A76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723A76">
        <w:rPr>
          <w:sz w:val="18"/>
          <w:szCs w:val="18"/>
        </w:rPr>
        <w:t xml:space="preserve">  Республика Татарстан</w:t>
      </w:r>
    </w:p>
    <w:p w:rsidR="009561BE" w:rsidRPr="00723A76" w:rsidRDefault="009561BE" w:rsidP="005343DF">
      <w:pPr>
        <w:rPr>
          <w:sz w:val="18"/>
          <w:szCs w:val="18"/>
        </w:rPr>
      </w:pPr>
      <w:r>
        <w:rPr>
          <w:sz w:val="18"/>
          <w:szCs w:val="18"/>
        </w:rPr>
        <w:t>4-8 июня 2015 года</w:t>
      </w:r>
    </w:p>
    <w:p w:rsidR="009561BE" w:rsidRPr="008F0C54" w:rsidRDefault="009561BE" w:rsidP="00CF028D">
      <w:pPr>
        <w:shd w:val="clear" w:color="auto" w:fill="BFBFBF"/>
        <w:rPr>
          <w:sz w:val="18"/>
          <w:szCs w:val="18"/>
        </w:rPr>
      </w:pPr>
      <w:r w:rsidRPr="00723A76">
        <w:rPr>
          <w:sz w:val="16"/>
          <w:szCs w:val="16"/>
        </w:rPr>
        <w:t xml:space="preserve"> № уч.        Код </w:t>
      </w:r>
      <w:r w:rsidRPr="00723A76">
        <w:rPr>
          <w:sz w:val="16"/>
          <w:szCs w:val="16"/>
          <w:lang w:val="en-US"/>
        </w:rPr>
        <w:t>UCI</w:t>
      </w:r>
      <w:r w:rsidRPr="00723A76">
        <w:rPr>
          <w:sz w:val="16"/>
          <w:szCs w:val="16"/>
        </w:rPr>
        <w:t xml:space="preserve">                   Фамилия Имя                                                       </w:t>
      </w:r>
      <w:r>
        <w:rPr>
          <w:sz w:val="16"/>
          <w:szCs w:val="16"/>
        </w:rPr>
        <w:t xml:space="preserve">   </w:t>
      </w:r>
      <w:r w:rsidRPr="00723A76">
        <w:rPr>
          <w:sz w:val="16"/>
          <w:szCs w:val="16"/>
        </w:rPr>
        <w:t xml:space="preserve">    организация</w:t>
      </w:r>
    </w:p>
    <w:p w:rsidR="009561BE" w:rsidRPr="00723A76" w:rsidRDefault="009561BE" w:rsidP="005343DF">
      <w:pPr>
        <w:rPr>
          <w:sz w:val="16"/>
          <w:szCs w:val="16"/>
        </w:rPr>
      </w:pPr>
      <w:r w:rsidRPr="00723A76">
        <w:rPr>
          <w:sz w:val="16"/>
          <w:szCs w:val="16"/>
        </w:rPr>
        <w:t xml:space="preserve">                                                                                                          Самарская область</w:t>
      </w:r>
    </w:p>
    <w:tbl>
      <w:tblPr>
        <w:tblW w:w="5000" w:type="pct"/>
        <w:tblLook w:val="0000"/>
      </w:tblPr>
      <w:tblGrid>
        <w:gridCol w:w="535"/>
        <w:gridCol w:w="1559"/>
        <w:gridCol w:w="3402"/>
        <w:gridCol w:w="5379"/>
      </w:tblGrid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RUS198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1</w:t>
            </w: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Ванцев Армен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ГБУ ШВСМ №2 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RUS19911029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Чекин Константин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RUS19850328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Рыбаков Юрий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ГБУ ШВСМ №2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44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RUS19911224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Прудников Кирилл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RUS19850424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Успенский Дмитрий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МБОУ ДОД СДЮСШОР №15 «Виктория» 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50423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Гарибиди Яна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20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60912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Горшкова Ксения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RUS19990617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Качанов Алексей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21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RUS19960926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Ковалев Сергей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color w:val="595959"/>
                <w:sz w:val="18"/>
                <w:szCs w:val="18"/>
              </w:rPr>
            </w:pPr>
            <w:r w:rsidRPr="006A4E1C">
              <w:rPr>
                <w:color w:val="595959"/>
                <w:sz w:val="18"/>
                <w:szCs w:val="18"/>
              </w:rPr>
              <w:t>19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806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Баронова Алина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20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402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Буравлев Илья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1998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815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Кузнецов Андрей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  <w:tr w:rsidR="009561BE" w:rsidRPr="007A1E07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717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RUS19980113</w:t>
            </w:r>
          </w:p>
        </w:tc>
        <w:tc>
          <w:tcPr>
            <w:tcW w:w="1564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Пирожков Алексей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МБОУ ДОД СДЮСШОР №15 «Виктория»</w:t>
            </w:r>
          </w:p>
        </w:tc>
      </w:tr>
    </w:tbl>
    <w:p w:rsidR="009561BE" w:rsidRPr="007A1E07" w:rsidRDefault="009561BE" w:rsidP="005343DF">
      <w:pPr>
        <w:rPr>
          <w:sz w:val="16"/>
          <w:szCs w:val="16"/>
          <w:lang w:val="tt-RU"/>
        </w:rPr>
      </w:pPr>
      <w:r w:rsidRPr="007A1E07">
        <w:rPr>
          <w:sz w:val="16"/>
          <w:szCs w:val="16"/>
        </w:rPr>
        <w:t xml:space="preserve">Тренер-представитель: Осянин Юрий, Хромцов Владимир, Ванцев Армен </w:t>
      </w:r>
    </w:p>
    <w:p w:rsidR="009561BE" w:rsidRPr="00714B34" w:rsidRDefault="009561BE" w:rsidP="005343DF">
      <w:pPr>
        <w:rPr>
          <w:color w:val="595959"/>
          <w:sz w:val="16"/>
          <w:szCs w:val="16"/>
        </w:rPr>
      </w:pPr>
    </w:p>
    <w:p w:rsidR="009561BE" w:rsidRPr="004377DF" w:rsidRDefault="009561BE" w:rsidP="005343DF">
      <w:pPr>
        <w:rPr>
          <w:sz w:val="16"/>
          <w:szCs w:val="16"/>
        </w:rPr>
      </w:pPr>
      <w:r w:rsidRPr="00184B6E">
        <w:rPr>
          <w:sz w:val="16"/>
          <w:szCs w:val="16"/>
        </w:rPr>
        <w:t xml:space="preserve">                                                                                                           Москва</w:t>
      </w:r>
    </w:p>
    <w:tbl>
      <w:tblPr>
        <w:tblW w:w="5000" w:type="pct"/>
        <w:tblLook w:val="0000"/>
      </w:tblPr>
      <w:tblGrid>
        <w:gridCol w:w="535"/>
        <w:gridCol w:w="1557"/>
        <w:gridCol w:w="3404"/>
        <w:gridCol w:w="5379"/>
      </w:tblGrid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19820316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Суханов Михаил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RUS19840414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Ибрагимов Тимур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28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RUS19910708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Борисевич Павел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х3м-Мастер г. Москва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29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RUS19940804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Карабаджан Артур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30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RUS19870920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Струнников Дмитрий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870721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Тарасова Вероника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ГБУ СШОР «Нагорная»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RUS19831227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Матю</w:t>
            </w:r>
            <w:r w:rsidRPr="006A4E1C">
              <w:rPr>
                <w:sz w:val="18"/>
                <w:szCs w:val="18"/>
                <w:lang w:val="tt-RU"/>
              </w:rPr>
              <w:t>ш</w:t>
            </w:r>
            <w:r w:rsidRPr="006A4E1C">
              <w:rPr>
                <w:sz w:val="18"/>
                <w:szCs w:val="18"/>
              </w:rPr>
              <w:t>ина Олеся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20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RUS20000414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Киктенко Константин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ГБУ СШОР «Нагорная» 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RUS20000711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Мазин Григорий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13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19971206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Минжанов Эльдар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  <w:tr w:rsidR="009561BE" w:rsidRPr="00714B34" w:rsidTr="006A4E1C">
        <w:tc>
          <w:tcPr>
            <w:tcW w:w="246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716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19951111</w:t>
            </w:r>
          </w:p>
        </w:tc>
        <w:tc>
          <w:tcPr>
            <w:tcW w:w="156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Леонтьева Диана</w:t>
            </w:r>
          </w:p>
        </w:tc>
        <w:tc>
          <w:tcPr>
            <w:tcW w:w="247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х3м-Мастер г. Москва</w:t>
            </w:r>
          </w:p>
        </w:tc>
      </w:tr>
    </w:tbl>
    <w:p w:rsidR="009561BE" w:rsidRPr="00ED576F" w:rsidRDefault="009561BE" w:rsidP="005343DF">
      <w:pPr>
        <w:rPr>
          <w:color w:val="595959"/>
          <w:sz w:val="16"/>
          <w:szCs w:val="16"/>
          <w:lang w:val="en-US"/>
        </w:rPr>
      </w:pPr>
      <w:r w:rsidRPr="00D01702">
        <w:rPr>
          <w:sz w:val="16"/>
          <w:szCs w:val="16"/>
        </w:rPr>
        <w:t xml:space="preserve">Тренер-представитель: </w:t>
      </w:r>
      <w:r>
        <w:rPr>
          <w:sz w:val="16"/>
          <w:szCs w:val="16"/>
        </w:rPr>
        <w:t xml:space="preserve">Петришин Федор </w:t>
      </w:r>
    </w:p>
    <w:p w:rsidR="009561BE" w:rsidRPr="004377DF" w:rsidRDefault="009561BE" w:rsidP="005343DF">
      <w:pPr>
        <w:rPr>
          <w:sz w:val="18"/>
          <w:szCs w:val="18"/>
        </w:rPr>
      </w:pPr>
      <w:r w:rsidRPr="00D01702">
        <w:rPr>
          <w:sz w:val="20"/>
          <w:szCs w:val="20"/>
        </w:rPr>
        <w:t xml:space="preserve">                                                                                       </w:t>
      </w:r>
      <w:r w:rsidRPr="00D01702">
        <w:rPr>
          <w:sz w:val="18"/>
          <w:szCs w:val="18"/>
        </w:rPr>
        <w:t>Республика Татарстан</w:t>
      </w:r>
    </w:p>
    <w:tbl>
      <w:tblPr>
        <w:tblW w:w="5912" w:type="pct"/>
        <w:tblLook w:val="0000"/>
      </w:tblPr>
      <w:tblGrid>
        <w:gridCol w:w="536"/>
        <w:gridCol w:w="1557"/>
        <w:gridCol w:w="3416"/>
        <w:gridCol w:w="5367"/>
        <w:gridCol w:w="1983"/>
      </w:tblGrid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79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205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Бандеров Сергей</w:t>
            </w:r>
          </w:p>
        </w:tc>
        <w:tc>
          <w:tcPr>
            <w:tcW w:w="208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41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30613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Шарапов Рамиль</w:t>
            </w:r>
          </w:p>
        </w:tc>
        <w:tc>
          <w:tcPr>
            <w:tcW w:w="208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960520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Винокурова Валентина</w:t>
            </w:r>
          </w:p>
        </w:tc>
        <w:tc>
          <w:tcPr>
            <w:tcW w:w="208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950106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Дорофеева Дарья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</w:t>
            </w:r>
            <w:r w:rsidRPr="006A4E1C">
              <w:rPr>
                <w:sz w:val="18"/>
                <w:szCs w:val="18"/>
              </w:rPr>
              <w:t>9960823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Голышева Галина</w:t>
            </w:r>
          </w:p>
        </w:tc>
        <w:tc>
          <w:tcPr>
            <w:tcW w:w="2087" w:type="pct"/>
          </w:tcPr>
          <w:p w:rsidR="009561BE" w:rsidRPr="00D01702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27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RUS19960823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Максимов Виталий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RUS19970903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Зиатдинов Марат</w:t>
            </w:r>
          </w:p>
        </w:tc>
        <w:tc>
          <w:tcPr>
            <w:tcW w:w="2087" w:type="pct"/>
          </w:tcPr>
          <w:p w:rsidR="009561BE" w:rsidRPr="00D57FF6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RUS19970716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Гибадуллин Ильназ</w:t>
            </w:r>
          </w:p>
        </w:tc>
        <w:tc>
          <w:tcPr>
            <w:tcW w:w="2087" w:type="pct"/>
          </w:tcPr>
          <w:p w:rsidR="009561BE" w:rsidRPr="00D57FF6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RUS20010810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Гордеева Дарья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RUS20010926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Асгар Расмина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13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RUS20011105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Яруллина Арина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12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RUS2000</w:t>
            </w:r>
            <w:r w:rsidRPr="006A4E1C">
              <w:rPr>
                <w:sz w:val="18"/>
                <w:szCs w:val="18"/>
              </w:rPr>
              <w:t>0226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Журавлева Анастасия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43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40916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Гафуров Артем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RUS19990913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Кисилев Роман</w:t>
            </w:r>
          </w:p>
        </w:tc>
        <w:tc>
          <w:tcPr>
            <w:tcW w:w="2087" w:type="pct"/>
          </w:tcPr>
          <w:p w:rsidR="009561BE" w:rsidRPr="00D57FF6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RUS19981229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Артемов Андрей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RUS19990814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Зайнуллин Айдар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RUS19990528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Нуртдинов Айрат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RUS20010417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Севрикеев Никита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RUS200</w:t>
            </w:r>
            <w:r w:rsidRPr="006A4E1C">
              <w:rPr>
                <w:sz w:val="18"/>
                <w:szCs w:val="18"/>
              </w:rPr>
              <w:t>10524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2087" w:type="pct"/>
          </w:tcPr>
          <w:p w:rsidR="009561BE" w:rsidRPr="00C806AC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1997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827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Мальгин Вячеслав</w:t>
            </w:r>
          </w:p>
        </w:tc>
        <w:tc>
          <w:tcPr>
            <w:tcW w:w="208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1997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727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Зигангирова Регина</w:t>
            </w:r>
          </w:p>
        </w:tc>
        <w:tc>
          <w:tcPr>
            <w:tcW w:w="208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605" w:type="pct"/>
          </w:tcPr>
          <w:p w:rsidR="009561BE" w:rsidRPr="006A4E1C" w:rsidRDefault="009561BE" w:rsidP="00DA17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19990927</w:t>
            </w:r>
          </w:p>
        </w:tc>
        <w:tc>
          <w:tcPr>
            <w:tcW w:w="1328" w:type="pct"/>
          </w:tcPr>
          <w:p w:rsidR="009561BE" w:rsidRPr="006A4E1C" w:rsidRDefault="009561BE" w:rsidP="00DA17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Гудина Арина</w:t>
            </w:r>
          </w:p>
        </w:tc>
        <w:tc>
          <w:tcPr>
            <w:tcW w:w="208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color w:val="000000"/>
                <w:sz w:val="18"/>
                <w:szCs w:val="18"/>
              </w:rPr>
              <w:t>СДЮТиЭ Советского р-на Казань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605" w:type="pct"/>
          </w:tcPr>
          <w:p w:rsidR="009561BE" w:rsidRPr="006A4E1C" w:rsidRDefault="009561BE" w:rsidP="00DA17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19991221</w:t>
            </w:r>
          </w:p>
        </w:tc>
        <w:tc>
          <w:tcPr>
            <w:tcW w:w="1328" w:type="pct"/>
          </w:tcPr>
          <w:p w:rsidR="009561BE" w:rsidRPr="006A4E1C" w:rsidRDefault="009561BE" w:rsidP="00DA17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Денисова Марина</w:t>
            </w:r>
          </w:p>
        </w:tc>
        <w:tc>
          <w:tcPr>
            <w:tcW w:w="2087" w:type="pct"/>
          </w:tcPr>
          <w:p w:rsidR="009561BE" w:rsidRPr="006A4E1C" w:rsidRDefault="009561BE" w:rsidP="00DA1742">
            <w:pPr>
              <w:rPr>
                <w:sz w:val="18"/>
                <w:szCs w:val="18"/>
              </w:rPr>
            </w:pPr>
            <w:r w:rsidRPr="006A4E1C">
              <w:rPr>
                <w:color w:val="000000"/>
                <w:sz w:val="18"/>
                <w:szCs w:val="18"/>
              </w:rPr>
              <w:t>СДЮТиЭ Советского р-на Казань</w:t>
            </w:r>
          </w:p>
        </w:tc>
      </w:tr>
      <w:tr w:rsidR="009561BE" w:rsidRPr="00714B34" w:rsidTr="006A4E1C">
        <w:trPr>
          <w:gridAfter w:val="1"/>
          <w:wAfter w:w="771" w:type="pct"/>
        </w:trPr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60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1988</w:t>
            </w:r>
            <w:r w:rsidRPr="006A4E1C">
              <w:rPr>
                <w:sz w:val="18"/>
                <w:szCs w:val="18"/>
                <w:lang w:val="en-US"/>
              </w:rPr>
              <w:t>01</w:t>
            </w:r>
            <w:r w:rsidRPr="006A4E1C">
              <w:rPr>
                <w:sz w:val="18"/>
                <w:szCs w:val="18"/>
              </w:rPr>
              <w:t>2</w:t>
            </w:r>
            <w:r w:rsidRPr="006A4E1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328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Зиновьев Константин</w:t>
            </w:r>
          </w:p>
        </w:tc>
        <w:tc>
          <w:tcPr>
            <w:tcW w:w="2087" w:type="pct"/>
          </w:tcPr>
          <w:p w:rsidR="009561BE" w:rsidRPr="00D57FF6" w:rsidRDefault="009561BE" w:rsidP="005343DF"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</w:tr>
      <w:tr w:rsidR="009561BE" w:rsidRPr="00714B34" w:rsidTr="006A4E1C"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43</w:t>
            </w:r>
          </w:p>
        </w:tc>
        <w:tc>
          <w:tcPr>
            <w:tcW w:w="605" w:type="pct"/>
          </w:tcPr>
          <w:p w:rsidR="009561BE" w:rsidRPr="006A4E1C" w:rsidRDefault="009561BE" w:rsidP="004401E3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19990402</w:t>
            </w:r>
          </w:p>
        </w:tc>
        <w:tc>
          <w:tcPr>
            <w:tcW w:w="1328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Петрова Елизавета</w:t>
            </w:r>
          </w:p>
        </w:tc>
        <w:tc>
          <w:tcPr>
            <w:tcW w:w="2087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ДЮШ№6 «Бригантина» Зеленодольск</w:t>
            </w:r>
          </w:p>
        </w:tc>
        <w:tc>
          <w:tcPr>
            <w:tcW w:w="771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</w:p>
        </w:tc>
      </w:tr>
      <w:tr w:rsidR="009561BE" w:rsidRPr="00714B34" w:rsidTr="006A4E1C">
        <w:tc>
          <w:tcPr>
            <w:tcW w:w="208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605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RUS200</w:t>
            </w:r>
            <w:r>
              <w:rPr>
                <w:sz w:val="18"/>
                <w:szCs w:val="18"/>
              </w:rPr>
              <w:t>20103</w:t>
            </w:r>
          </w:p>
        </w:tc>
        <w:tc>
          <w:tcPr>
            <w:tcW w:w="1328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Гудин Андрей</w:t>
            </w:r>
          </w:p>
        </w:tc>
        <w:tc>
          <w:tcPr>
            <w:tcW w:w="2087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 w:rsidRPr="006A4E1C">
              <w:rPr>
                <w:color w:val="000000"/>
                <w:sz w:val="18"/>
                <w:szCs w:val="18"/>
              </w:rPr>
              <w:t>СДЮТиЭ Советского р-на Казань</w:t>
            </w:r>
          </w:p>
        </w:tc>
        <w:tc>
          <w:tcPr>
            <w:tcW w:w="771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</w:p>
        </w:tc>
      </w:tr>
      <w:tr w:rsidR="009561BE" w:rsidRPr="00714B34" w:rsidTr="006A4E1C">
        <w:tc>
          <w:tcPr>
            <w:tcW w:w="208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44</w:t>
            </w:r>
          </w:p>
        </w:tc>
        <w:tc>
          <w:tcPr>
            <w:tcW w:w="605" w:type="pct"/>
          </w:tcPr>
          <w:p w:rsidR="009561BE" w:rsidRPr="006A4E1C" w:rsidRDefault="009561BE" w:rsidP="004401E3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19980221</w:t>
            </w:r>
          </w:p>
        </w:tc>
        <w:tc>
          <w:tcPr>
            <w:tcW w:w="1328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Захарова Анна</w:t>
            </w:r>
          </w:p>
        </w:tc>
        <w:tc>
          <w:tcPr>
            <w:tcW w:w="2087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color w:val="000000"/>
                <w:sz w:val="18"/>
                <w:szCs w:val="18"/>
              </w:rPr>
              <w:t>СДЮТиЭ Советского р-на Казань</w:t>
            </w:r>
          </w:p>
        </w:tc>
        <w:tc>
          <w:tcPr>
            <w:tcW w:w="771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</w:p>
        </w:tc>
      </w:tr>
    </w:tbl>
    <w:p w:rsidR="009561BE" w:rsidRDefault="009561BE" w:rsidP="005343DF">
      <w:pPr>
        <w:rPr>
          <w:sz w:val="16"/>
          <w:szCs w:val="16"/>
        </w:rPr>
      </w:pPr>
      <w:r w:rsidRPr="00D01702">
        <w:rPr>
          <w:sz w:val="16"/>
          <w:szCs w:val="16"/>
        </w:rPr>
        <w:t xml:space="preserve">Тренер-представитель: Петров Леонид </w:t>
      </w:r>
    </w:p>
    <w:p w:rsidR="009561BE" w:rsidRPr="00FB1B42" w:rsidRDefault="009561BE" w:rsidP="00E301B2">
      <w:pPr>
        <w:jc w:val="center"/>
        <w:rPr>
          <w:sz w:val="16"/>
          <w:szCs w:val="16"/>
        </w:rPr>
      </w:pPr>
      <w:r>
        <w:rPr>
          <w:sz w:val="16"/>
          <w:szCs w:val="16"/>
        </w:rPr>
        <w:br w:type="page"/>
      </w:r>
      <w:r w:rsidRPr="00FB1B42">
        <w:rPr>
          <w:sz w:val="18"/>
          <w:szCs w:val="18"/>
        </w:rPr>
        <w:t>Курская область</w:t>
      </w:r>
    </w:p>
    <w:tbl>
      <w:tblPr>
        <w:tblW w:w="5000" w:type="pct"/>
        <w:tblLook w:val="0000"/>
      </w:tblPr>
      <w:tblGrid>
        <w:gridCol w:w="646"/>
        <w:gridCol w:w="1438"/>
        <w:gridCol w:w="3571"/>
        <w:gridCol w:w="5220"/>
      </w:tblGrid>
      <w:tr w:rsidR="009561BE" w:rsidRPr="00FB1B42" w:rsidTr="006A4E1C">
        <w:tc>
          <w:tcPr>
            <w:tcW w:w="29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661" w:type="pct"/>
          </w:tcPr>
          <w:p w:rsidR="009561BE" w:rsidRPr="006A4E1C" w:rsidRDefault="009561BE" w:rsidP="00073D0B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19911224</w:t>
            </w:r>
          </w:p>
        </w:tc>
        <w:tc>
          <w:tcPr>
            <w:tcW w:w="1642" w:type="pct"/>
          </w:tcPr>
          <w:p w:rsidR="009561BE" w:rsidRPr="006A4E1C" w:rsidRDefault="009561BE" w:rsidP="00073D0B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Кузнецова Наталья</w:t>
            </w:r>
          </w:p>
        </w:tc>
        <w:tc>
          <w:tcPr>
            <w:tcW w:w="2400" w:type="pct"/>
          </w:tcPr>
          <w:p w:rsidR="009561BE" w:rsidRPr="006A4E1C" w:rsidRDefault="009561BE" w:rsidP="00073D0B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Курская область</w:t>
            </w:r>
          </w:p>
        </w:tc>
      </w:tr>
    </w:tbl>
    <w:p w:rsidR="009561BE" w:rsidRPr="00FB1B42" w:rsidRDefault="009561BE" w:rsidP="00E301B2">
      <w:pPr>
        <w:rPr>
          <w:sz w:val="16"/>
          <w:szCs w:val="16"/>
        </w:rPr>
      </w:pPr>
      <w:r w:rsidRPr="00FB1B42">
        <w:rPr>
          <w:sz w:val="16"/>
          <w:szCs w:val="16"/>
        </w:rPr>
        <w:t xml:space="preserve">Тренер-представитель: </w:t>
      </w:r>
      <w:r w:rsidRPr="00FB1B42">
        <w:rPr>
          <w:sz w:val="18"/>
          <w:szCs w:val="18"/>
        </w:rPr>
        <w:t>Кузнецова Наталья</w:t>
      </w:r>
    </w:p>
    <w:p w:rsidR="009561BE" w:rsidRPr="00FB1B42" w:rsidRDefault="009561BE" w:rsidP="00E301B2">
      <w:pPr>
        <w:jc w:val="center"/>
        <w:rPr>
          <w:sz w:val="18"/>
          <w:szCs w:val="18"/>
        </w:rPr>
      </w:pPr>
    </w:p>
    <w:p w:rsidR="009561BE" w:rsidRPr="00FB1B42" w:rsidRDefault="009561BE" w:rsidP="00E301B2">
      <w:pPr>
        <w:jc w:val="center"/>
        <w:rPr>
          <w:sz w:val="16"/>
          <w:szCs w:val="16"/>
        </w:rPr>
      </w:pPr>
      <w:r w:rsidRPr="00FB1B42">
        <w:rPr>
          <w:sz w:val="18"/>
          <w:szCs w:val="18"/>
        </w:rPr>
        <w:t>Оренбургская область</w:t>
      </w:r>
    </w:p>
    <w:tbl>
      <w:tblPr>
        <w:tblW w:w="5000" w:type="pct"/>
        <w:tblLook w:val="0000"/>
      </w:tblPr>
      <w:tblGrid>
        <w:gridCol w:w="646"/>
        <w:gridCol w:w="1438"/>
        <w:gridCol w:w="3571"/>
        <w:gridCol w:w="5220"/>
      </w:tblGrid>
      <w:tr w:rsidR="009561BE" w:rsidRPr="00FB1B42" w:rsidTr="006A4E1C">
        <w:tc>
          <w:tcPr>
            <w:tcW w:w="29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661" w:type="pct"/>
          </w:tcPr>
          <w:p w:rsidR="009561BE" w:rsidRPr="006A4E1C" w:rsidRDefault="009561BE" w:rsidP="005B7900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19850424</w:t>
            </w:r>
          </w:p>
        </w:tc>
        <w:tc>
          <w:tcPr>
            <w:tcW w:w="1642" w:type="pct"/>
          </w:tcPr>
          <w:p w:rsidR="009561BE" w:rsidRPr="006A4E1C" w:rsidRDefault="009561BE" w:rsidP="005B7900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Иващенко Наталья</w:t>
            </w:r>
          </w:p>
        </w:tc>
        <w:tc>
          <w:tcPr>
            <w:tcW w:w="2400" w:type="pct"/>
          </w:tcPr>
          <w:p w:rsidR="009561BE" w:rsidRPr="006A4E1C" w:rsidRDefault="009561BE" w:rsidP="005B7900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Оренбургская область</w:t>
            </w:r>
          </w:p>
        </w:tc>
      </w:tr>
    </w:tbl>
    <w:p w:rsidR="009561BE" w:rsidRPr="00FB1B42" w:rsidRDefault="009561BE" w:rsidP="005B7900">
      <w:pPr>
        <w:rPr>
          <w:sz w:val="16"/>
          <w:szCs w:val="16"/>
        </w:rPr>
      </w:pPr>
      <w:r w:rsidRPr="00FB1B42">
        <w:rPr>
          <w:sz w:val="16"/>
          <w:szCs w:val="16"/>
        </w:rPr>
        <w:t xml:space="preserve">Тренер-представитель: </w:t>
      </w:r>
      <w:r w:rsidRPr="00FB1B42">
        <w:rPr>
          <w:sz w:val="18"/>
          <w:szCs w:val="18"/>
        </w:rPr>
        <w:t>Иващенко Наталья</w:t>
      </w:r>
    </w:p>
    <w:p w:rsidR="009561BE" w:rsidRPr="00FB1B42" w:rsidRDefault="009561BE" w:rsidP="00E301B2">
      <w:pPr>
        <w:jc w:val="center"/>
        <w:rPr>
          <w:sz w:val="18"/>
          <w:szCs w:val="18"/>
        </w:rPr>
      </w:pPr>
    </w:p>
    <w:p w:rsidR="009561BE" w:rsidRPr="00FB1B42" w:rsidRDefault="009561BE" w:rsidP="00E301B2">
      <w:pPr>
        <w:jc w:val="center"/>
        <w:rPr>
          <w:sz w:val="16"/>
          <w:szCs w:val="16"/>
        </w:rPr>
      </w:pPr>
      <w:r w:rsidRPr="00FB1B42">
        <w:rPr>
          <w:sz w:val="18"/>
          <w:szCs w:val="18"/>
        </w:rPr>
        <w:t>Смоленская область</w:t>
      </w:r>
    </w:p>
    <w:tbl>
      <w:tblPr>
        <w:tblW w:w="5000" w:type="pct"/>
        <w:tblLook w:val="0000"/>
      </w:tblPr>
      <w:tblGrid>
        <w:gridCol w:w="646"/>
        <w:gridCol w:w="1438"/>
        <w:gridCol w:w="3571"/>
        <w:gridCol w:w="5220"/>
      </w:tblGrid>
      <w:tr w:rsidR="009561BE" w:rsidRPr="00FB1B42" w:rsidTr="006A4E1C">
        <w:tc>
          <w:tcPr>
            <w:tcW w:w="29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</w:t>
            </w:r>
          </w:p>
        </w:tc>
        <w:tc>
          <w:tcPr>
            <w:tcW w:w="661" w:type="pct"/>
          </w:tcPr>
          <w:p w:rsidR="009561BE" w:rsidRPr="006A4E1C" w:rsidRDefault="009561BE" w:rsidP="005B7900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870920</w:t>
            </w:r>
          </w:p>
        </w:tc>
        <w:tc>
          <w:tcPr>
            <w:tcW w:w="1642" w:type="pct"/>
          </w:tcPr>
          <w:p w:rsidR="009561BE" w:rsidRPr="006A4E1C" w:rsidRDefault="009561BE" w:rsidP="005B7900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Зубкевич Анастасия</w:t>
            </w:r>
          </w:p>
        </w:tc>
        <w:tc>
          <w:tcPr>
            <w:tcW w:w="2400" w:type="pct"/>
          </w:tcPr>
          <w:p w:rsidR="009561BE" w:rsidRPr="006A4E1C" w:rsidRDefault="009561BE" w:rsidP="005B7900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Смоленская область</w:t>
            </w:r>
          </w:p>
        </w:tc>
      </w:tr>
      <w:tr w:rsidR="009561BE" w:rsidRPr="00FB1B42" w:rsidTr="006A4E1C">
        <w:tc>
          <w:tcPr>
            <w:tcW w:w="29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31</w:t>
            </w:r>
          </w:p>
        </w:tc>
        <w:tc>
          <w:tcPr>
            <w:tcW w:w="661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851229</w:t>
            </w:r>
          </w:p>
        </w:tc>
        <w:tc>
          <w:tcPr>
            <w:tcW w:w="1642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Вавилкин Дмитрий</w:t>
            </w:r>
          </w:p>
        </w:tc>
        <w:tc>
          <w:tcPr>
            <w:tcW w:w="2400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Смоленская область</w:t>
            </w:r>
          </w:p>
        </w:tc>
      </w:tr>
    </w:tbl>
    <w:p w:rsidR="009561BE" w:rsidRPr="00FB1B42" w:rsidRDefault="009561BE" w:rsidP="005343DF">
      <w:pPr>
        <w:rPr>
          <w:sz w:val="16"/>
          <w:szCs w:val="16"/>
        </w:rPr>
      </w:pPr>
      <w:r w:rsidRPr="00FB1B42">
        <w:rPr>
          <w:sz w:val="16"/>
          <w:szCs w:val="16"/>
        </w:rPr>
        <w:t xml:space="preserve">Тренер-представитель: </w:t>
      </w:r>
      <w:r w:rsidRPr="00FB1B42">
        <w:rPr>
          <w:sz w:val="18"/>
          <w:szCs w:val="18"/>
        </w:rPr>
        <w:t>Зубкевич Анастасия</w:t>
      </w:r>
    </w:p>
    <w:p w:rsidR="009561BE" w:rsidRPr="00FB1B42" w:rsidRDefault="009561BE" w:rsidP="00FB1B42">
      <w:pPr>
        <w:jc w:val="center"/>
        <w:rPr>
          <w:sz w:val="16"/>
          <w:szCs w:val="16"/>
        </w:rPr>
      </w:pPr>
      <w:r w:rsidRPr="00FB1B42">
        <w:rPr>
          <w:sz w:val="18"/>
          <w:szCs w:val="18"/>
        </w:rPr>
        <w:t>Красноярский край</w:t>
      </w:r>
    </w:p>
    <w:tbl>
      <w:tblPr>
        <w:tblW w:w="5000" w:type="pct"/>
        <w:tblLook w:val="0000"/>
      </w:tblPr>
      <w:tblGrid>
        <w:gridCol w:w="646"/>
        <w:gridCol w:w="1438"/>
        <w:gridCol w:w="3571"/>
        <w:gridCol w:w="5220"/>
      </w:tblGrid>
      <w:tr w:rsidR="009561BE" w:rsidRPr="00FB1B42" w:rsidTr="006A4E1C">
        <w:tc>
          <w:tcPr>
            <w:tcW w:w="29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661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820206</w:t>
            </w:r>
          </w:p>
        </w:tc>
        <w:tc>
          <w:tcPr>
            <w:tcW w:w="1642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Филатов Тарас</w:t>
            </w:r>
          </w:p>
        </w:tc>
        <w:tc>
          <w:tcPr>
            <w:tcW w:w="2400" w:type="pct"/>
          </w:tcPr>
          <w:p w:rsidR="009561BE" w:rsidRPr="006A4E1C" w:rsidRDefault="009561BE" w:rsidP="00FB1B42">
            <w:pPr>
              <w:rPr>
                <w:sz w:val="16"/>
                <w:szCs w:val="16"/>
              </w:rPr>
            </w:pPr>
            <w:r w:rsidRPr="006A4E1C">
              <w:rPr>
                <w:sz w:val="18"/>
                <w:szCs w:val="18"/>
              </w:rPr>
              <w:t>Красноярский край</w:t>
            </w:r>
          </w:p>
        </w:tc>
      </w:tr>
    </w:tbl>
    <w:p w:rsidR="009561BE" w:rsidRPr="00FB1B42" w:rsidRDefault="009561BE" w:rsidP="00FB1B42">
      <w:pPr>
        <w:rPr>
          <w:sz w:val="16"/>
          <w:szCs w:val="16"/>
        </w:rPr>
      </w:pPr>
      <w:r w:rsidRPr="00FB1B42">
        <w:rPr>
          <w:sz w:val="16"/>
          <w:szCs w:val="16"/>
        </w:rPr>
        <w:t xml:space="preserve">Тренер-представитель: </w:t>
      </w:r>
      <w:r w:rsidRPr="00FB1B42">
        <w:rPr>
          <w:sz w:val="18"/>
          <w:szCs w:val="18"/>
        </w:rPr>
        <w:t>Филатов Тарас</w:t>
      </w:r>
    </w:p>
    <w:p w:rsidR="009561BE" w:rsidRPr="00FB1B42" w:rsidRDefault="009561BE" w:rsidP="00FB1B42">
      <w:pPr>
        <w:pStyle w:val="HTMLPreformatted"/>
        <w:jc w:val="center"/>
        <w:rPr>
          <w:rFonts w:ascii="Times New Roman" w:hAnsi="Times New Roman"/>
          <w:sz w:val="18"/>
          <w:szCs w:val="18"/>
        </w:rPr>
      </w:pPr>
      <w:r w:rsidRPr="00FB1B42">
        <w:rPr>
          <w:rFonts w:ascii="Times New Roman" w:hAnsi="Times New Roman"/>
          <w:sz w:val="18"/>
          <w:szCs w:val="18"/>
        </w:rPr>
        <w:t>Республика Чувашия</w:t>
      </w:r>
    </w:p>
    <w:tbl>
      <w:tblPr>
        <w:tblW w:w="5000" w:type="pct"/>
        <w:tblLook w:val="0000"/>
      </w:tblPr>
      <w:tblGrid>
        <w:gridCol w:w="646"/>
        <w:gridCol w:w="1438"/>
        <w:gridCol w:w="3571"/>
        <w:gridCol w:w="5220"/>
      </w:tblGrid>
      <w:tr w:rsidR="009561BE" w:rsidRPr="00FB1B42" w:rsidTr="006A4E1C">
        <w:tc>
          <w:tcPr>
            <w:tcW w:w="29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32</w:t>
            </w:r>
          </w:p>
        </w:tc>
        <w:tc>
          <w:tcPr>
            <w:tcW w:w="661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940121</w:t>
            </w:r>
          </w:p>
        </w:tc>
        <w:tc>
          <w:tcPr>
            <w:tcW w:w="1642" w:type="pct"/>
          </w:tcPr>
          <w:p w:rsidR="009561BE" w:rsidRPr="006A4E1C" w:rsidRDefault="009561BE" w:rsidP="00FB1B42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Лукъянов Сергей</w:t>
            </w:r>
          </w:p>
        </w:tc>
        <w:tc>
          <w:tcPr>
            <w:tcW w:w="2400" w:type="pct"/>
          </w:tcPr>
          <w:p w:rsidR="009561BE" w:rsidRPr="006A4E1C" w:rsidRDefault="009561BE" w:rsidP="00FB1B42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Чувашия</w:t>
            </w:r>
          </w:p>
        </w:tc>
      </w:tr>
    </w:tbl>
    <w:p w:rsidR="009561BE" w:rsidRPr="00FB1B42" w:rsidRDefault="009561BE" w:rsidP="00FB1B42">
      <w:pPr>
        <w:rPr>
          <w:sz w:val="16"/>
          <w:szCs w:val="16"/>
        </w:rPr>
      </w:pPr>
      <w:r w:rsidRPr="00FB1B42">
        <w:rPr>
          <w:sz w:val="16"/>
          <w:szCs w:val="16"/>
        </w:rPr>
        <w:t xml:space="preserve">Тренер-представитель: </w:t>
      </w:r>
      <w:r w:rsidRPr="00FB1B42">
        <w:rPr>
          <w:sz w:val="18"/>
          <w:szCs w:val="18"/>
        </w:rPr>
        <w:t>Лукъянов Сергей</w:t>
      </w:r>
    </w:p>
    <w:p w:rsidR="009561BE" w:rsidRPr="00FB1B42" w:rsidRDefault="009561BE" w:rsidP="00FB1B42">
      <w:pPr>
        <w:pStyle w:val="HTMLPreformatted"/>
        <w:jc w:val="center"/>
        <w:rPr>
          <w:rFonts w:ascii="Arial" w:hAnsi="Arial" w:cs="Arial"/>
          <w:sz w:val="16"/>
          <w:szCs w:val="16"/>
        </w:rPr>
      </w:pPr>
    </w:p>
    <w:p w:rsidR="009561BE" w:rsidRDefault="009561BE" w:rsidP="00E301B2">
      <w:pPr>
        <w:pStyle w:val="HTMLPreformatted"/>
        <w:rPr>
          <w:rFonts w:ascii="Times New Roman" w:hAnsi="Times New Roman" w:cs="Arial"/>
          <w:lang w:val="tt-RU"/>
        </w:rPr>
      </w:pPr>
      <w:r w:rsidRPr="00FB1B42">
        <w:rPr>
          <w:rFonts w:ascii="Times New Roman" w:hAnsi="Times New Roman" w:cs="Arial"/>
        </w:rPr>
        <w:t xml:space="preserve">              </w:t>
      </w:r>
    </w:p>
    <w:p w:rsidR="009561BE" w:rsidRPr="00FB1B42" w:rsidRDefault="009561BE" w:rsidP="00E301B2">
      <w:pPr>
        <w:pStyle w:val="HTMLPreformatted"/>
        <w:rPr>
          <w:rFonts w:ascii="Times New Roman" w:hAnsi="Times New Roman" w:cs="Arial"/>
        </w:rPr>
      </w:pPr>
      <w:r>
        <w:rPr>
          <w:rFonts w:ascii="Times New Roman" w:hAnsi="Times New Roman" w:cs="Arial"/>
          <w:lang w:val="tt-RU"/>
        </w:rPr>
        <w:t xml:space="preserve">             </w:t>
      </w:r>
      <w:r w:rsidRPr="00FB1B42">
        <w:rPr>
          <w:rFonts w:ascii="Times New Roman" w:hAnsi="Times New Roman" w:cs="Arial"/>
        </w:rPr>
        <w:t>Главный судья  РК                                                                                                     Осянин Ю.И.  г. Самара</w:t>
      </w:r>
    </w:p>
    <w:p w:rsidR="009561BE" w:rsidRPr="00FB1B42" w:rsidRDefault="009561BE" w:rsidP="00E301B2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E301B2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Default="009561BE" w:rsidP="005343DF"/>
    <w:p w:rsidR="009561BE" w:rsidRPr="00723A76" w:rsidRDefault="009561BE" w:rsidP="00ED5C15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723A76">
        <w:rPr>
          <w:sz w:val="24"/>
          <w:szCs w:val="24"/>
        </w:rPr>
        <w:t xml:space="preserve"> Министерство спорта Российской Федерации</w:t>
      </w:r>
    </w:p>
    <w:p w:rsidR="009561BE" w:rsidRPr="00723A76" w:rsidRDefault="009561BE" w:rsidP="00ED5C15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ED5C15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ED5C15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Чемпионат России 2015 года</w:t>
      </w:r>
    </w:p>
    <w:p w:rsidR="009561BE" w:rsidRDefault="009561BE" w:rsidP="00ED5C15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Default="009561BE" w:rsidP="00ED5C15">
      <w:pPr>
        <w:pStyle w:val="Heading1"/>
        <w:spacing w:before="0" w:after="0"/>
        <w:rPr>
          <w:sz w:val="28"/>
          <w:szCs w:val="28"/>
        </w:rPr>
      </w:pPr>
    </w:p>
    <w:p w:rsidR="009561BE" w:rsidRPr="00571454" w:rsidRDefault="009561BE" w:rsidP="00ED5C15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итоговый протокол </w:t>
      </w:r>
      <w:r w:rsidRPr="00571454">
        <w:rPr>
          <w:sz w:val="22"/>
          <w:szCs w:val="22"/>
          <w:u w:val="single"/>
        </w:rPr>
        <w:t xml:space="preserve">       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женщины</w:t>
      </w:r>
    </w:p>
    <w:p w:rsidR="009561BE" w:rsidRPr="002D117E" w:rsidRDefault="009561BE" w:rsidP="00ED5C15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ED5C15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  <w:lang w:val="tt-RU"/>
        </w:rPr>
        <w:t>6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ED5C15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</w:t>
      </w:r>
      <w:r>
        <w:rPr>
          <w:rFonts w:ascii="Times New Roman" w:hAnsi="Times New Roman"/>
          <w:b w:val="0"/>
          <w:sz w:val="18"/>
          <w:szCs w:val="18"/>
          <w:lang w:val="tt-RU"/>
        </w:rPr>
        <w:t>1</w:t>
      </w:r>
      <w:r>
        <w:rPr>
          <w:rFonts w:ascii="Times New Roman" w:hAnsi="Times New Roman"/>
          <w:b w:val="0"/>
          <w:sz w:val="18"/>
          <w:szCs w:val="18"/>
        </w:rPr>
        <w:t>.00. Время финиша 1</w:t>
      </w:r>
      <w:r>
        <w:rPr>
          <w:rFonts w:ascii="Times New Roman" w:hAnsi="Times New Roman"/>
          <w:b w:val="0"/>
          <w:sz w:val="18"/>
          <w:szCs w:val="18"/>
          <w:lang w:val="tt-RU"/>
        </w:rPr>
        <w:t>2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ED5C15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 2 круга, 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ов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00"/>
      </w:tblPr>
      <w:tblGrid>
        <w:gridCol w:w="854"/>
        <w:gridCol w:w="879"/>
        <w:gridCol w:w="1686"/>
        <w:gridCol w:w="2012"/>
        <w:gridCol w:w="2190"/>
        <w:gridCol w:w="1048"/>
        <w:gridCol w:w="1103"/>
        <w:gridCol w:w="1103"/>
      </w:tblGrid>
      <w:tr w:rsidR="009561BE" w:rsidRPr="00291EAB" w:rsidTr="006A4E1C">
        <w:tc>
          <w:tcPr>
            <w:tcW w:w="393" w:type="pct"/>
            <w:shd w:val="clear" w:color="auto" w:fill="BFBFBF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Место</w:t>
            </w:r>
          </w:p>
        </w:tc>
        <w:tc>
          <w:tcPr>
            <w:tcW w:w="404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Номер уч.</w:t>
            </w:r>
          </w:p>
        </w:tc>
        <w:tc>
          <w:tcPr>
            <w:tcW w:w="775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Код</w:t>
            </w:r>
          </w:p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 </w:t>
            </w:r>
            <w:r w:rsidRPr="006A4E1C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925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Фамилия, имя</w:t>
            </w:r>
          </w:p>
        </w:tc>
        <w:tc>
          <w:tcPr>
            <w:tcW w:w="1007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Команда</w:t>
            </w:r>
          </w:p>
        </w:tc>
        <w:tc>
          <w:tcPr>
            <w:tcW w:w="482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Результат</w:t>
            </w:r>
          </w:p>
        </w:tc>
        <w:tc>
          <w:tcPr>
            <w:tcW w:w="507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Отставание</w:t>
            </w:r>
          </w:p>
        </w:tc>
        <w:tc>
          <w:tcPr>
            <w:tcW w:w="507" w:type="pct"/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Вып. норм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960520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Винокурова Валентина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870721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Тарасова Вероника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950106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Дорофеева Дарья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20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60912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Горшкова Ксения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36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29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1997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727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Зигангирова Регина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806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Баронова Алина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19951111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Леонтьева Диана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</w:t>
            </w:r>
            <w:r w:rsidRPr="006A4E1C">
              <w:rPr>
                <w:sz w:val="18"/>
                <w:szCs w:val="18"/>
              </w:rPr>
              <w:t>9960823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Голышева Галина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RUS19831227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Матю</w:t>
            </w:r>
            <w:r w:rsidRPr="006A4E1C">
              <w:rPr>
                <w:sz w:val="18"/>
                <w:szCs w:val="18"/>
                <w:lang w:val="tt-RU"/>
              </w:rPr>
              <w:t>ш</w:t>
            </w:r>
            <w:r w:rsidRPr="006A4E1C">
              <w:rPr>
                <w:sz w:val="18"/>
                <w:szCs w:val="18"/>
              </w:rPr>
              <w:t>ина Олеся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18</w:t>
            </w:r>
          </w:p>
        </w:tc>
        <w:tc>
          <w:tcPr>
            <w:tcW w:w="77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50423</w:t>
            </w:r>
          </w:p>
        </w:tc>
        <w:tc>
          <w:tcPr>
            <w:tcW w:w="925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Гарибиди Яна</w:t>
            </w:r>
          </w:p>
        </w:tc>
        <w:tc>
          <w:tcPr>
            <w:tcW w:w="1007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775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19911224</w:t>
            </w:r>
          </w:p>
        </w:tc>
        <w:tc>
          <w:tcPr>
            <w:tcW w:w="925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Кузнецова Наталья</w:t>
            </w:r>
          </w:p>
        </w:tc>
        <w:tc>
          <w:tcPr>
            <w:tcW w:w="1007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Курская область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tt-RU"/>
              </w:rPr>
            </w:pP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775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19850424</w:t>
            </w:r>
          </w:p>
        </w:tc>
        <w:tc>
          <w:tcPr>
            <w:tcW w:w="925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Иващенко Наталья</w:t>
            </w:r>
          </w:p>
        </w:tc>
        <w:tc>
          <w:tcPr>
            <w:tcW w:w="1007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Оренбургская область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5343DF">
            <w:pPr>
              <w:rPr>
                <w:sz w:val="18"/>
                <w:szCs w:val="18"/>
                <w:lang w:val="tt-RU"/>
              </w:rPr>
            </w:pP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</w:t>
            </w:r>
          </w:p>
        </w:tc>
        <w:tc>
          <w:tcPr>
            <w:tcW w:w="775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870920</w:t>
            </w:r>
          </w:p>
        </w:tc>
        <w:tc>
          <w:tcPr>
            <w:tcW w:w="925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Зубкевич Анастасия</w:t>
            </w:r>
          </w:p>
        </w:tc>
        <w:tc>
          <w:tcPr>
            <w:tcW w:w="1007" w:type="pct"/>
          </w:tcPr>
          <w:p w:rsidR="009561BE" w:rsidRPr="006A4E1C" w:rsidRDefault="009561BE" w:rsidP="0030464E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Смоленская область</w:t>
            </w:r>
          </w:p>
        </w:tc>
        <w:tc>
          <w:tcPr>
            <w:tcW w:w="482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</w:tbl>
    <w:p w:rsidR="009561BE" w:rsidRPr="008B3703" w:rsidRDefault="009561BE" w:rsidP="003F5EDD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13</w:t>
      </w:r>
    </w:p>
    <w:p w:rsidR="009561BE" w:rsidRDefault="009561BE" w:rsidP="00ED5C15">
      <w:pPr>
        <w:pStyle w:val="HTMLPreformatted"/>
        <w:rPr>
          <w:rFonts w:ascii="Arial" w:hAnsi="Arial" w:cs="Arial"/>
        </w:rPr>
      </w:pPr>
    </w:p>
    <w:p w:rsidR="009561BE" w:rsidRPr="00B743E1" w:rsidRDefault="009561BE" w:rsidP="003F5EDD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3F5EDD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3F5EDD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3F5EDD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3F5EDD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494219" w:rsidRDefault="009561BE" w:rsidP="009C5C95">
      <w:pPr>
        <w:pStyle w:val="HTMLPreformatted"/>
        <w:rPr>
          <w:rFonts w:ascii="Times New Roman" w:hAnsi="Times New Roman" w:cs="Arial"/>
          <w:sz w:val="16"/>
          <w:szCs w:val="16"/>
        </w:rPr>
      </w:pPr>
      <w:r w:rsidRPr="00494219">
        <w:rPr>
          <w:rFonts w:ascii="Times New Roman" w:hAnsi="Times New Roman" w:cs="Arial"/>
          <w:sz w:val="16"/>
          <w:szCs w:val="16"/>
        </w:rPr>
        <w:t xml:space="preserve"> </w:t>
      </w:r>
    </w:p>
    <w:p w:rsidR="009561BE" w:rsidRPr="004377DF" w:rsidRDefault="009561BE" w:rsidP="009C5C95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9C5C95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723A76" w:rsidRDefault="009561BE" w:rsidP="009E69E6">
      <w:pPr>
        <w:pStyle w:val="Heading1"/>
        <w:spacing w:before="0" w:after="0"/>
        <w:rPr>
          <w:sz w:val="24"/>
          <w:szCs w:val="24"/>
        </w:rPr>
      </w:pPr>
    </w:p>
    <w:p w:rsidR="009561BE" w:rsidRPr="00723A76" w:rsidRDefault="009561BE" w:rsidP="000D3278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723A76">
        <w:rPr>
          <w:sz w:val="24"/>
          <w:szCs w:val="24"/>
        </w:rPr>
        <w:t>Министерство спорта Российской Федерации</w:t>
      </w:r>
    </w:p>
    <w:p w:rsidR="009561BE" w:rsidRPr="00723A76" w:rsidRDefault="009561BE" w:rsidP="000D3278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0D3278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0D3278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Чемпионат России 2015 года</w:t>
      </w:r>
    </w:p>
    <w:p w:rsidR="009561BE" w:rsidRDefault="009561BE" w:rsidP="000D3278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Default="009561BE" w:rsidP="000D3278">
      <w:pPr>
        <w:pStyle w:val="Heading1"/>
        <w:spacing w:before="0" w:after="0"/>
        <w:rPr>
          <w:sz w:val="28"/>
          <w:szCs w:val="28"/>
        </w:rPr>
      </w:pPr>
    </w:p>
    <w:p w:rsidR="009561BE" w:rsidRPr="00BB1BDB" w:rsidRDefault="009561BE" w:rsidP="000D3278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квалификация          </w:t>
      </w:r>
      <w:r w:rsidRPr="00571454"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  <w:u w:val="single"/>
        </w:rPr>
        <w:t xml:space="preserve">   </w:t>
      </w:r>
      <w:r w:rsidRPr="00571454">
        <w:rPr>
          <w:sz w:val="22"/>
          <w:szCs w:val="22"/>
          <w:u w:val="single"/>
        </w:rPr>
        <w:t xml:space="preserve">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 </w:t>
      </w:r>
      <w:r>
        <w:rPr>
          <w:sz w:val="22"/>
          <w:szCs w:val="22"/>
          <w:u w:val="single"/>
          <w:lang w:val="tt-RU"/>
        </w:rPr>
        <w:t>мужчины</w:t>
      </w:r>
    </w:p>
    <w:p w:rsidR="009561BE" w:rsidRPr="002D117E" w:rsidRDefault="009561BE" w:rsidP="000D3278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0D3278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  <w:lang w:val="tt-RU"/>
        </w:rPr>
        <w:t>7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0D3278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</w:t>
      </w:r>
      <w:r>
        <w:rPr>
          <w:rFonts w:ascii="Times New Roman" w:hAnsi="Times New Roman"/>
          <w:b w:val="0"/>
          <w:sz w:val="18"/>
          <w:szCs w:val="18"/>
          <w:lang w:val="tt-RU"/>
        </w:rPr>
        <w:t>0</w:t>
      </w:r>
      <w:r>
        <w:rPr>
          <w:rFonts w:ascii="Times New Roman" w:hAnsi="Times New Roman"/>
          <w:b w:val="0"/>
          <w:sz w:val="18"/>
          <w:szCs w:val="18"/>
        </w:rPr>
        <w:t>.00. Время финиша 1</w:t>
      </w:r>
      <w:r>
        <w:rPr>
          <w:rFonts w:ascii="Times New Roman" w:hAnsi="Times New Roman"/>
          <w:b w:val="0"/>
          <w:sz w:val="18"/>
          <w:szCs w:val="18"/>
          <w:lang w:val="tt-RU"/>
        </w:rPr>
        <w:t>2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0D3278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Дистанция:1 круг, 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ов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20"/>
      </w:tblPr>
      <w:tblGrid>
        <w:gridCol w:w="950"/>
        <w:gridCol w:w="979"/>
        <w:gridCol w:w="1877"/>
        <w:gridCol w:w="2238"/>
        <w:gridCol w:w="2279"/>
        <w:gridCol w:w="1325"/>
        <w:gridCol w:w="1227"/>
      </w:tblGrid>
      <w:tr w:rsidR="009561BE" w:rsidRPr="00291EAB" w:rsidTr="006A4E1C"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Место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Номер уч.</w:t>
            </w: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Код</w:t>
            </w:r>
          </w:p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 </w:t>
            </w:r>
            <w:r w:rsidRPr="006A4E1C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Фамилия, имя</w:t>
            </w:r>
          </w:p>
        </w:tc>
        <w:tc>
          <w:tcPr>
            <w:tcW w:w="1048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Команда</w:t>
            </w: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Результат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Отставание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28</w:t>
            </w:r>
          </w:p>
        </w:tc>
        <w:tc>
          <w:tcPr>
            <w:tcW w:w="863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19820316</w:t>
            </w:r>
          </w:p>
        </w:tc>
        <w:tc>
          <w:tcPr>
            <w:tcW w:w="1029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Суханов Михаил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863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RUS19910708</w:t>
            </w:r>
          </w:p>
        </w:tc>
        <w:tc>
          <w:tcPr>
            <w:tcW w:w="1029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Борисевич Павел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863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RUS198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1</w:t>
            </w: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1029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Ванцев Армен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30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5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863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RUS19840414</w:t>
            </w:r>
          </w:p>
        </w:tc>
        <w:tc>
          <w:tcPr>
            <w:tcW w:w="1029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Ибрагимов Тимур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35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6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29</w:t>
            </w:r>
          </w:p>
        </w:tc>
        <w:tc>
          <w:tcPr>
            <w:tcW w:w="863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RUS19940804</w:t>
            </w:r>
          </w:p>
        </w:tc>
        <w:tc>
          <w:tcPr>
            <w:tcW w:w="1029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Карабаджан Артур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7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863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79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205</w:t>
            </w:r>
          </w:p>
        </w:tc>
        <w:tc>
          <w:tcPr>
            <w:tcW w:w="1029" w:type="pct"/>
            <w:vAlign w:val="center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Бандеров Сергей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44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7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27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RUS19960823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Максимов Виталий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47(1)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RUS19911029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Чекин Константин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47(2)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30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RUS19870920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Струнников Дмитрий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48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RUS19850328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Рыбаков Юрий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50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RUS19850424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Успенский Дмитрий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54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30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12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RUS19990617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Качанов Алексей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73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49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13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21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RUS19960926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Ковалев Сергей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31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851229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Вавилкин Дмитрий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Смоленская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820206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Филатов Тарас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Красноярский край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44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RUS19911224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Прудников Кирилл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43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40916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Гафуров Артем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Татарстан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1988</w:t>
            </w:r>
            <w:r w:rsidRPr="006A4E1C">
              <w:rPr>
                <w:sz w:val="18"/>
                <w:szCs w:val="18"/>
                <w:lang w:val="en-US"/>
              </w:rPr>
              <w:t>01</w:t>
            </w:r>
            <w:r w:rsidRPr="006A4E1C">
              <w:rPr>
                <w:sz w:val="18"/>
                <w:szCs w:val="18"/>
              </w:rPr>
              <w:t>2</w:t>
            </w:r>
            <w:r w:rsidRPr="006A4E1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Зиновьев Константин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Татарстан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32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940121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Лукъянов Сергей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Чувашия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</w:tbl>
    <w:p w:rsidR="009561BE" w:rsidRPr="008B3703" w:rsidRDefault="009561BE" w:rsidP="000D3278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19</w:t>
      </w:r>
    </w:p>
    <w:p w:rsidR="009561BE" w:rsidRDefault="009561BE" w:rsidP="000D3278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0D3278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0D3278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0D3278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0D3278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0D3278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0D3278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494219" w:rsidRDefault="009561BE" w:rsidP="000D3278">
      <w:pPr>
        <w:pStyle w:val="HTMLPreformatted"/>
        <w:rPr>
          <w:rFonts w:ascii="Times New Roman" w:hAnsi="Times New Roman" w:cs="Arial"/>
          <w:sz w:val="16"/>
          <w:szCs w:val="16"/>
        </w:rPr>
      </w:pPr>
      <w:r w:rsidRPr="00494219">
        <w:rPr>
          <w:rFonts w:ascii="Times New Roman" w:hAnsi="Times New Roman" w:cs="Arial"/>
          <w:sz w:val="16"/>
          <w:szCs w:val="16"/>
        </w:rPr>
        <w:t xml:space="preserve"> </w:t>
      </w:r>
    </w:p>
    <w:p w:rsidR="009561BE" w:rsidRPr="004377DF" w:rsidRDefault="009561BE" w:rsidP="000D3278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723A76" w:rsidRDefault="009561BE" w:rsidP="007A1E07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723A76">
        <w:rPr>
          <w:sz w:val="24"/>
          <w:szCs w:val="24"/>
        </w:rPr>
        <w:t>Министерство спорта Российской Федерации</w:t>
      </w:r>
    </w:p>
    <w:p w:rsidR="009561BE" w:rsidRPr="00723A76" w:rsidRDefault="009561BE" w:rsidP="007A1E07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7A1E07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7A1E07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Чемпионат России 2015 года</w:t>
      </w:r>
    </w:p>
    <w:p w:rsidR="009561BE" w:rsidRDefault="009561BE" w:rsidP="007A1E07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Default="009561BE" w:rsidP="007A1E07">
      <w:pPr>
        <w:pStyle w:val="Heading1"/>
        <w:spacing w:before="0" w:after="0"/>
        <w:rPr>
          <w:sz w:val="28"/>
          <w:szCs w:val="28"/>
        </w:rPr>
      </w:pPr>
    </w:p>
    <w:p w:rsidR="009561BE" w:rsidRPr="00BB1BDB" w:rsidRDefault="009561BE" w:rsidP="007A1E07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финал                         </w:t>
      </w:r>
      <w:r w:rsidRPr="00571454">
        <w:rPr>
          <w:sz w:val="22"/>
          <w:szCs w:val="22"/>
          <w:u w:val="single"/>
        </w:rPr>
        <w:t xml:space="preserve">   </w:t>
      </w:r>
      <w:r>
        <w:rPr>
          <w:sz w:val="22"/>
          <w:szCs w:val="22"/>
          <w:u w:val="single"/>
        </w:rPr>
        <w:t xml:space="preserve">   </w:t>
      </w:r>
      <w:r w:rsidRPr="00571454">
        <w:rPr>
          <w:sz w:val="22"/>
          <w:szCs w:val="22"/>
          <w:u w:val="single"/>
        </w:rPr>
        <w:t xml:space="preserve">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 </w:t>
      </w:r>
      <w:r>
        <w:rPr>
          <w:sz w:val="22"/>
          <w:szCs w:val="22"/>
          <w:u w:val="single"/>
          <w:lang w:val="tt-RU"/>
        </w:rPr>
        <w:t>мужчины</w:t>
      </w:r>
    </w:p>
    <w:p w:rsidR="009561BE" w:rsidRPr="002D117E" w:rsidRDefault="009561BE" w:rsidP="007A1E07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7A1E07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  <w:lang w:val="tt-RU"/>
        </w:rPr>
        <w:t>7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7A1E07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</w:t>
      </w:r>
      <w:r>
        <w:rPr>
          <w:rFonts w:ascii="Times New Roman" w:hAnsi="Times New Roman"/>
          <w:b w:val="0"/>
          <w:sz w:val="18"/>
          <w:szCs w:val="18"/>
          <w:lang w:val="tt-RU"/>
        </w:rPr>
        <w:t>0</w:t>
      </w:r>
      <w:r>
        <w:rPr>
          <w:rFonts w:ascii="Times New Roman" w:hAnsi="Times New Roman"/>
          <w:b w:val="0"/>
          <w:sz w:val="18"/>
          <w:szCs w:val="18"/>
        </w:rPr>
        <w:t>.00. Время финиша 1</w:t>
      </w:r>
      <w:r>
        <w:rPr>
          <w:rFonts w:ascii="Times New Roman" w:hAnsi="Times New Roman"/>
          <w:b w:val="0"/>
          <w:sz w:val="18"/>
          <w:szCs w:val="18"/>
          <w:lang w:val="tt-RU"/>
        </w:rPr>
        <w:t>2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7A1E07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 1 круг, 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ов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20"/>
      </w:tblPr>
      <w:tblGrid>
        <w:gridCol w:w="950"/>
        <w:gridCol w:w="979"/>
        <w:gridCol w:w="1877"/>
        <w:gridCol w:w="2238"/>
        <w:gridCol w:w="2279"/>
        <w:gridCol w:w="1325"/>
        <w:gridCol w:w="1227"/>
      </w:tblGrid>
      <w:tr w:rsidR="009561BE" w:rsidRPr="00291EAB" w:rsidTr="006A4E1C"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Место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Номер уч.</w:t>
            </w: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Код</w:t>
            </w:r>
          </w:p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 </w:t>
            </w:r>
            <w:r w:rsidRPr="006A4E1C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Фамилия, имя</w:t>
            </w:r>
          </w:p>
        </w:tc>
        <w:tc>
          <w:tcPr>
            <w:tcW w:w="1048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Команда</w:t>
            </w: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Результат</w:t>
            </w: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Отставание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28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RUS19910708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Борисевич Павел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17(0)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19820316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Суханов Михаил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17(2)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RUS198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1</w:t>
            </w: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Ванцев Армен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5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79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205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Бандеров Сергей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6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29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RUS19940804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Карабаджан Артур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24(1)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7</w:t>
            </w:r>
          </w:p>
        </w:tc>
      </w:tr>
      <w:tr w:rsidR="009561BE" w:rsidRPr="00291EAB" w:rsidTr="006A4E1C">
        <w:tc>
          <w:tcPr>
            <w:tcW w:w="43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  <w:tc>
          <w:tcPr>
            <w:tcW w:w="450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863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RUS19840414</w:t>
            </w:r>
          </w:p>
        </w:tc>
        <w:tc>
          <w:tcPr>
            <w:tcW w:w="1029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Ибрагимов Тимур</w:t>
            </w:r>
          </w:p>
        </w:tc>
        <w:tc>
          <w:tcPr>
            <w:tcW w:w="1048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609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24(3)</w:t>
            </w:r>
          </w:p>
        </w:tc>
        <w:tc>
          <w:tcPr>
            <w:tcW w:w="56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7</w:t>
            </w:r>
          </w:p>
        </w:tc>
      </w:tr>
    </w:tbl>
    <w:p w:rsidR="009561BE" w:rsidRPr="008B3703" w:rsidRDefault="009561BE" w:rsidP="007A1E07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6</w:t>
      </w:r>
    </w:p>
    <w:p w:rsidR="009561BE" w:rsidRDefault="009561BE" w:rsidP="007A1E07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7A1E07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7A1E07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7A1E07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7A1E07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7A1E07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7A1E07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494219" w:rsidRDefault="009561BE" w:rsidP="007A1E07">
      <w:pPr>
        <w:pStyle w:val="HTMLPreformatted"/>
        <w:rPr>
          <w:rFonts w:ascii="Times New Roman" w:hAnsi="Times New Roman" w:cs="Arial"/>
          <w:sz w:val="16"/>
          <w:szCs w:val="16"/>
        </w:rPr>
      </w:pPr>
      <w:r w:rsidRPr="00494219">
        <w:rPr>
          <w:rFonts w:ascii="Times New Roman" w:hAnsi="Times New Roman" w:cs="Arial"/>
          <w:sz w:val="16"/>
          <w:szCs w:val="16"/>
        </w:rPr>
        <w:t xml:space="preserve"> </w:t>
      </w:r>
    </w:p>
    <w:p w:rsidR="009561BE" w:rsidRPr="004377DF" w:rsidRDefault="009561BE" w:rsidP="007A1E07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BB1BDB" w:rsidRDefault="009561BE" w:rsidP="007A1E07">
      <w:pPr>
        <w:pStyle w:val="HTMLPreformatted"/>
        <w:rPr>
          <w:rFonts w:ascii="Times New Roman" w:hAnsi="Times New Roman" w:cs="Arial"/>
          <w:sz w:val="16"/>
          <w:szCs w:val="16"/>
          <w:lang w:val="tt-RU"/>
        </w:rPr>
      </w:pPr>
    </w:p>
    <w:p w:rsidR="009561BE" w:rsidRPr="00723A76" w:rsidRDefault="009561BE" w:rsidP="00BB1BDB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  <w:lang w:val="tt-RU"/>
        </w:rPr>
        <w:br w:type="page"/>
      </w:r>
      <w:r w:rsidRPr="00723A76">
        <w:rPr>
          <w:sz w:val="24"/>
          <w:szCs w:val="24"/>
        </w:rPr>
        <w:t>Министерство спорта Российской Федерации</w:t>
      </w:r>
    </w:p>
    <w:p w:rsidR="009561BE" w:rsidRPr="00723A76" w:rsidRDefault="009561BE" w:rsidP="00BB1BDB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BB1BDB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BB1BDB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Чемпионат России 2015 года</w:t>
      </w:r>
    </w:p>
    <w:p w:rsidR="009561BE" w:rsidRDefault="009561BE" w:rsidP="00BB1BDB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Default="009561BE" w:rsidP="00BB1BDB">
      <w:pPr>
        <w:pStyle w:val="Heading1"/>
        <w:spacing w:before="0" w:after="0"/>
        <w:rPr>
          <w:sz w:val="28"/>
          <w:szCs w:val="28"/>
        </w:rPr>
      </w:pPr>
    </w:p>
    <w:p w:rsidR="009561BE" w:rsidRPr="00BB1BDB" w:rsidRDefault="009561BE" w:rsidP="00BB1BDB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итоговый протокол </w:t>
      </w:r>
      <w:r w:rsidRPr="00571454"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  <w:u w:val="single"/>
        </w:rPr>
        <w:t xml:space="preserve">   </w:t>
      </w:r>
      <w:r w:rsidRPr="00571454">
        <w:rPr>
          <w:sz w:val="22"/>
          <w:szCs w:val="22"/>
          <w:u w:val="single"/>
        </w:rPr>
        <w:t xml:space="preserve">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 </w:t>
      </w:r>
      <w:r>
        <w:rPr>
          <w:sz w:val="22"/>
          <w:szCs w:val="22"/>
          <w:u w:val="single"/>
          <w:lang w:val="tt-RU"/>
        </w:rPr>
        <w:t>мужчины</w:t>
      </w:r>
    </w:p>
    <w:p w:rsidR="009561BE" w:rsidRPr="002D117E" w:rsidRDefault="009561BE" w:rsidP="00BB1BDB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BB1BDB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  <w:lang w:val="tt-RU"/>
        </w:rPr>
        <w:t>7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BB1BDB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</w:t>
      </w:r>
      <w:r>
        <w:rPr>
          <w:rFonts w:ascii="Times New Roman" w:hAnsi="Times New Roman"/>
          <w:b w:val="0"/>
          <w:sz w:val="18"/>
          <w:szCs w:val="18"/>
          <w:lang w:val="tt-RU"/>
        </w:rPr>
        <w:t>0</w:t>
      </w:r>
      <w:r>
        <w:rPr>
          <w:rFonts w:ascii="Times New Roman" w:hAnsi="Times New Roman"/>
          <w:b w:val="0"/>
          <w:sz w:val="18"/>
          <w:szCs w:val="18"/>
        </w:rPr>
        <w:t>.00. Время финиша 1</w:t>
      </w:r>
      <w:r>
        <w:rPr>
          <w:rFonts w:ascii="Times New Roman" w:hAnsi="Times New Roman"/>
          <w:b w:val="0"/>
          <w:sz w:val="18"/>
          <w:szCs w:val="18"/>
          <w:lang w:val="tt-RU"/>
        </w:rPr>
        <w:t>2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BB1BDB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Дистанция:1 круг, 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ов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20"/>
      </w:tblPr>
      <w:tblGrid>
        <w:gridCol w:w="854"/>
        <w:gridCol w:w="878"/>
        <w:gridCol w:w="1686"/>
        <w:gridCol w:w="2012"/>
        <w:gridCol w:w="2049"/>
        <w:gridCol w:w="1190"/>
        <w:gridCol w:w="1103"/>
        <w:gridCol w:w="1103"/>
      </w:tblGrid>
      <w:tr w:rsidR="009561BE" w:rsidRPr="00291EAB" w:rsidTr="006A4E1C"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Место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Номер уч.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Код</w:t>
            </w:r>
          </w:p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 xml:space="preserve"> </w:t>
            </w:r>
            <w:r w:rsidRPr="006A4E1C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Фамилия, имя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Команда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Результат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Отставание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Вып. норм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28</w:t>
            </w:r>
          </w:p>
        </w:tc>
        <w:tc>
          <w:tcPr>
            <w:tcW w:w="775" w:type="pct"/>
          </w:tcPr>
          <w:p w:rsidR="009561BE" w:rsidRPr="006A4E1C" w:rsidRDefault="009561BE" w:rsidP="004401E3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RUS19910708</w:t>
            </w:r>
          </w:p>
        </w:tc>
        <w:tc>
          <w:tcPr>
            <w:tcW w:w="92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Борисевич Павел</w:t>
            </w:r>
          </w:p>
        </w:tc>
        <w:tc>
          <w:tcPr>
            <w:tcW w:w="942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17(0)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</w:t>
            </w:r>
          </w:p>
        </w:tc>
        <w:tc>
          <w:tcPr>
            <w:tcW w:w="77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19820316</w:t>
            </w:r>
          </w:p>
        </w:tc>
        <w:tc>
          <w:tcPr>
            <w:tcW w:w="92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Суханов Михаил</w:t>
            </w:r>
          </w:p>
        </w:tc>
        <w:tc>
          <w:tcPr>
            <w:tcW w:w="942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17(2)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77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RUS198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6</w:t>
            </w:r>
            <w:r w:rsidRPr="006A4E1C">
              <w:rPr>
                <w:sz w:val="18"/>
                <w:szCs w:val="18"/>
                <w:lang w:val="en-US"/>
              </w:rPr>
              <w:t>1</w:t>
            </w:r>
            <w:r w:rsidRPr="006A4E1C">
              <w:rPr>
                <w:sz w:val="18"/>
                <w:szCs w:val="18"/>
              </w:rPr>
              <w:t>2</w:t>
            </w:r>
          </w:p>
        </w:tc>
        <w:tc>
          <w:tcPr>
            <w:tcW w:w="92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Ванцев Армен</w:t>
            </w:r>
          </w:p>
        </w:tc>
        <w:tc>
          <w:tcPr>
            <w:tcW w:w="942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19</w:t>
            </w:r>
          </w:p>
        </w:tc>
        <w:tc>
          <w:tcPr>
            <w:tcW w:w="77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79</w:t>
            </w:r>
            <w:r w:rsidRPr="006A4E1C">
              <w:rPr>
                <w:sz w:val="18"/>
                <w:szCs w:val="18"/>
                <w:lang w:val="en-US"/>
              </w:rPr>
              <w:t>0</w:t>
            </w:r>
            <w:r w:rsidRPr="006A4E1C">
              <w:rPr>
                <w:sz w:val="18"/>
                <w:szCs w:val="18"/>
              </w:rPr>
              <w:t>205</w:t>
            </w:r>
          </w:p>
        </w:tc>
        <w:tc>
          <w:tcPr>
            <w:tcW w:w="92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Бандеров Сергей</w:t>
            </w:r>
          </w:p>
        </w:tc>
        <w:tc>
          <w:tcPr>
            <w:tcW w:w="942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29</w:t>
            </w:r>
          </w:p>
        </w:tc>
        <w:tc>
          <w:tcPr>
            <w:tcW w:w="775" w:type="pct"/>
          </w:tcPr>
          <w:p w:rsidR="009561BE" w:rsidRPr="006A4E1C" w:rsidRDefault="009561BE" w:rsidP="004401E3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RUS19940804</w:t>
            </w:r>
          </w:p>
        </w:tc>
        <w:tc>
          <w:tcPr>
            <w:tcW w:w="925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Карабаджан Артур</w:t>
            </w:r>
          </w:p>
        </w:tc>
        <w:tc>
          <w:tcPr>
            <w:tcW w:w="942" w:type="pct"/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24(1)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  <w:tcBorders>
              <w:bottom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6</w:t>
            </w:r>
          </w:p>
        </w:tc>
        <w:tc>
          <w:tcPr>
            <w:tcW w:w="404" w:type="pct"/>
            <w:tcBorders>
              <w:bottom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17</w:t>
            </w:r>
          </w:p>
        </w:tc>
        <w:tc>
          <w:tcPr>
            <w:tcW w:w="775" w:type="pct"/>
            <w:tcBorders>
              <w:bottom w:val="single" w:sz="4" w:space="0" w:color="auto"/>
            </w:tcBorders>
          </w:tcPr>
          <w:p w:rsidR="009561BE" w:rsidRPr="006A4E1C" w:rsidRDefault="009561BE" w:rsidP="004401E3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RUS19840414</w:t>
            </w:r>
          </w:p>
        </w:tc>
        <w:tc>
          <w:tcPr>
            <w:tcW w:w="925" w:type="pct"/>
            <w:tcBorders>
              <w:bottom w:val="single" w:sz="4" w:space="0" w:color="auto"/>
            </w:tcBorders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Ибрагимов Тимур</w:t>
            </w:r>
          </w:p>
        </w:tc>
        <w:tc>
          <w:tcPr>
            <w:tcW w:w="942" w:type="pct"/>
            <w:tcBorders>
              <w:bottom w:val="single" w:sz="4" w:space="0" w:color="auto"/>
            </w:tcBorders>
          </w:tcPr>
          <w:p w:rsidR="009561BE" w:rsidRPr="006A4E1C" w:rsidRDefault="009561BE" w:rsidP="004401E3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547" w:type="pct"/>
            <w:tcBorders>
              <w:bottom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24(3)</w:t>
            </w:r>
          </w:p>
        </w:tc>
        <w:tc>
          <w:tcPr>
            <w:tcW w:w="507" w:type="pct"/>
            <w:tcBorders>
              <w:bottom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507" w:type="pct"/>
            <w:tcBorders>
              <w:bottom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  <w:tcBorders>
              <w:top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27</w:t>
            </w:r>
          </w:p>
        </w:tc>
        <w:tc>
          <w:tcPr>
            <w:tcW w:w="775" w:type="pct"/>
            <w:tcBorders>
              <w:top w:val="single" w:sz="4" w:space="0" w:color="auto"/>
            </w:tcBorders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RUS19960823</w:t>
            </w:r>
          </w:p>
        </w:tc>
        <w:tc>
          <w:tcPr>
            <w:tcW w:w="925" w:type="pct"/>
            <w:tcBorders>
              <w:top w:val="single" w:sz="4" w:space="0" w:color="auto"/>
            </w:tcBorders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Максимов Виталий</w:t>
            </w:r>
          </w:p>
        </w:tc>
        <w:tc>
          <w:tcPr>
            <w:tcW w:w="942" w:type="pct"/>
            <w:tcBorders>
              <w:top w:val="single" w:sz="4" w:space="0" w:color="auto"/>
            </w:tcBorders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47" w:type="pct"/>
            <w:tcBorders>
              <w:top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47(1)</w:t>
            </w:r>
          </w:p>
        </w:tc>
        <w:tc>
          <w:tcPr>
            <w:tcW w:w="507" w:type="pct"/>
            <w:tcBorders>
              <w:top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507" w:type="pct"/>
            <w:tcBorders>
              <w:top w:val="single" w:sz="4" w:space="0" w:color="auto"/>
            </w:tcBorders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8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RUS19911029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Чекин Константин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47(2)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  <w:r w:rsidRPr="006A4E1C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9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30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RUS19870920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Струнников Дмитрий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г. Москва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48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10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25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RUS19850328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Рыбаков Юрий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26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11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24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RUS19850424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Успенский Дмитрий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54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30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12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22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RUS19990617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Качанов Алексей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73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49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13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21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RUS19960926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Ковалев Сергей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14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31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851229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Вавилкин Дмитрий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Смоленская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15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33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820206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Филатов Тарас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Красноярский край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16</w:t>
            </w: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44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RUS19911224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Прудников Кирилл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Самарская область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75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51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43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RUS199</w:t>
            </w:r>
            <w:r w:rsidRPr="006A4E1C">
              <w:rPr>
                <w:sz w:val="18"/>
                <w:szCs w:val="18"/>
              </w:rPr>
              <w:t>40916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Гафуров Артем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Татарстан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40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  <w:lang w:val="en-US"/>
              </w:rPr>
            </w:pPr>
            <w:r w:rsidRPr="006A4E1C">
              <w:rPr>
                <w:sz w:val="18"/>
                <w:szCs w:val="18"/>
                <w:lang w:val="en-US"/>
              </w:rPr>
              <w:t>RUS</w:t>
            </w:r>
            <w:r w:rsidRPr="006A4E1C">
              <w:rPr>
                <w:sz w:val="18"/>
                <w:szCs w:val="18"/>
              </w:rPr>
              <w:t>1988</w:t>
            </w:r>
            <w:r w:rsidRPr="006A4E1C">
              <w:rPr>
                <w:sz w:val="18"/>
                <w:szCs w:val="18"/>
                <w:lang w:val="en-US"/>
              </w:rPr>
              <w:t>01</w:t>
            </w:r>
            <w:r w:rsidRPr="006A4E1C">
              <w:rPr>
                <w:sz w:val="18"/>
                <w:szCs w:val="18"/>
              </w:rPr>
              <w:t>2</w:t>
            </w:r>
            <w:r w:rsidRPr="006A4E1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Зиновьев Константин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Татарстан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6A4E1C">
        <w:tc>
          <w:tcPr>
            <w:tcW w:w="393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  <w:tc>
          <w:tcPr>
            <w:tcW w:w="404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32</w:t>
            </w:r>
          </w:p>
        </w:tc>
        <w:tc>
          <w:tcPr>
            <w:tcW w:w="77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en-US"/>
              </w:rPr>
              <w:t>RUS19</w:t>
            </w:r>
            <w:r w:rsidRPr="006A4E1C">
              <w:rPr>
                <w:sz w:val="18"/>
                <w:szCs w:val="18"/>
              </w:rPr>
              <w:t>940121</w:t>
            </w:r>
          </w:p>
        </w:tc>
        <w:tc>
          <w:tcPr>
            <w:tcW w:w="925" w:type="pct"/>
          </w:tcPr>
          <w:p w:rsidR="009561BE" w:rsidRPr="006A4E1C" w:rsidRDefault="009561BE" w:rsidP="006E1DFA">
            <w:pPr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</w:rPr>
              <w:t>Лукъянов Сергей</w:t>
            </w:r>
          </w:p>
        </w:tc>
        <w:tc>
          <w:tcPr>
            <w:tcW w:w="942" w:type="pct"/>
          </w:tcPr>
          <w:p w:rsidR="009561BE" w:rsidRPr="006A4E1C" w:rsidRDefault="009561BE" w:rsidP="006E1DFA">
            <w:pPr>
              <w:pStyle w:val="HTMLPreformatted"/>
              <w:rPr>
                <w:rFonts w:ascii="Times New Roman" w:hAnsi="Times New Roman"/>
                <w:sz w:val="18"/>
                <w:szCs w:val="18"/>
              </w:rPr>
            </w:pPr>
            <w:r w:rsidRPr="006A4E1C">
              <w:rPr>
                <w:rFonts w:ascii="Times New Roman" w:hAnsi="Times New Roman"/>
                <w:sz w:val="18"/>
                <w:szCs w:val="18"/>
              </w:rPr>
              <w:t>Республика Чувашия</w:t>
            </w:r>
          </w:p>
        </w:tc>
        <w:tc>
          <w:tcPr>
            <w:tcW w:w="54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  <w:r w:rsidRPr="006A4E1C">
              <w:rPr>
                <w:sz w:val="18"/>
                <w:szCs w:val="18"/>
                <w:lang w:val="tt-RU"/>
              </w:rPr>
              <w:t>нф</w:t>
            </w: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</w:tcPr>
          <w:p w:rsidR="009561BE" w:rsidRPr="006A4E1C" w:rsidRDefault="009561BE" w:rsidP="006A4E1C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</w:tbl>
    <w:p w:rsidR="009561BE" w:rsidRPr="008B3703" w:rsidRDefault="009561BE" w:rsidP="00BB1BDB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19</w:t>
      </w:r>
    </w:p>
    <w:p w:rsidR="009561BE" w:rsidRDefault="009561BE" w:rsidP="00BB1BDB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BB1BDB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BB1BDB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BB1BDB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BB1BDB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BB1BDB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BB1BDB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494219" w:rsidRDefault="009561BE" w:rsidP="00BB1BDB">
      <w:pPr>
        <w:pStyle w:val="HTMLPreformatted"/>
        <w:rPr>
          <w:rFonts w:ascii="Times New Roman" w:hAnsi="Times New Roman" w:cs="Arial"/>
          <w:sz w:val="16"/>
          <w:szCs w:val="16"/>
        </w:rPr>
      </w:pPr>
      <w:r w:rsidRPr="00494219">
        <w:rPr>
          <w:rFonts w:ascii="Times New Roman" w:hAnsi="Times New Roman" w:cs="Arial"/>
          <w:sz w:val="16"/>
          <w:szCs w:val="16"/>
        </w:rPr>
        <w:t xml:space="preserve"> </w:t>
      </w:r>
    </w:p>
    <w:p w:rsidR="009561BE" w:rsidRPr="004377DF" w:rsidRDefault="009561BE" w:rsidP="00BB1BDB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BB1BDB" w:rsidRDefault="009561BE" w:rsidP="00BB1BDB">
      <w:pPr>
        <w:pStyle w:val="HTMLPreformatted"/>
        <w:rPr>
          <w:rFonts w:ascii="Times New Roman" w:hAnsi="Times New Roman" w:cs="Arial"/>
          <w:sz w:val="16"/>
          <w:szCs w:val="16"/>
          <w:lang w:val="tt-RU"/>
        </w:rPr>
      </w:pPr>
    </w:p>
    <w:p w:rsidR="009561BE" w:rsidRPr="004377DF" w:rsidRDefault="009561BE" w:rsidP="005C38B4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2E3FEB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2E3FEB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94219" w:rsidRDefault="009561BE" w:rsidP="00BD4279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BD4279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BD4279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EE6866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723A76" w:rsidRDefault="009561BE" w:rsidP="009E69E6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br w:type="page"/>
      </w:r>
      <w:r w:rsidRPr="00723A76">
        <w:rPr>
          <w:sz w:val="24"/>
          <w:szCs w:val="24"/>
        </w:rPr>
        <w:t>Министерство спорта Российской Федерации</w:t>
      </w:r>
    </w:p>
    <w:p w:rsidR="009561BE" w:rsidRPr="00723A76" w:rsidRDefault="009561BE" w:rsidP="009E69E6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Первенство</w:t>
      </w:r>
      <w:r w:rsidRPr="00723A76">
        <w:rPr>
          <w:sz w:val="28"/>
          <w:szCs w:val="28"/>
        </w:rPr>
        <w:t xml:space="preserve"> России 2015 года</w:t>
      </w:r>
    </w:p>
    <w:p w:rsidR="009561BE" w:rsidRDefault="009561BE" w:rsidP="009E69E6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Pr="005C38B4" w:rsidRDefault="009561BE" w:rsidP="009E69E6">
      <w:pPr>
        <w:pStyle w:val="Heading1"/>
        <w:spacing w:before="0" w:after="0"/>
        <w:rPr>
          <w:sz w:val="28"/>
          <w:szCs w:val="28"/>
        </w:rPr>
      </w:pPr>
    </w:p>
    <w:p w:rsidR="009561BE" w:rsidRPr="00571454" w:rsidRDefault="009561BE" w:rsidP="009E69E6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итоговый протокол </w:t>
      </w:r>
      <w:r w:rsidRPr="00571454"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  <w:u w:val="single"/>
        </w:rPr>
        <w:t xml:space="preserve">  </w:t>
      </w:r>
      <w:r w:rsidRPr="00571454">
        <w:rPr>
          <w:sz w:val="22"/>
          <w:szCs w:val="22"/>
          <w:u w:val="single"/>
        </w:rPr>
        <w:t xml:space="preserve">      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юноши</w:t>
      </w:r>
    </w:p>
    <w:p w:rsidR="009561BE" w:rsidRPr="002D117E" w:rsidRDefault="009561BE" w:rsidP="009E69E6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6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12.00. Время финиша 13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 2 круга, 4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а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00"/>
      </w:tblPr>
      <w:tblGrid>
        <w:gridCol w:w="926"/>
        <w:gridCol w:w="950"/>
        <w:gridCol w:w="1764"/>
        <w:gridCol w:w="1997"/>
        <w:gridCol w:w="2060"/>
        <w:gridCol w:w="1094"/>
        <w:gridCol w:w="1101"/>
        <w:gridCol w:w="983"/>
      </w:tblGrid>
      <w:tr w:rsidR="009561BE" w:rsidRPr="00291EAB" w:rsidTr="009E69E6">
        <w:tc>
          <w:tcPr>
            <w:tcW w:w="426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Место</w:t>
            </w:r>
          </w:p>
        </w:tc>
        <w:tc>
          <w:tcPr>
            <w:tcW w:w="437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Номер уч.</w:t>
            </w:r>
          </w:p>
        </w:tc>
        <w:tc>
          <w:tcPr>
            <w:tcW w:w="811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Код</w:t>
            </w:r>
          </w:p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918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Фамилия, имя</w:t>
            </w:r>
          </w:p>
        </w:tc>
        <w:tc>
          <w:tcPr>
            <w:tcW w:w="947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Команда</w:t>
            </w:r>
          </w:p>
        </w:tc>
        <w:tc>
          <w:tcPr>
            <w:tcW w:w="503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Результат</w:t>
            </w:r>
          </w:p>
        </w:tc>
        <w:tc>
          <w:tcPr>
            <w:tcW w:w="506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Отставание</w:t>
            </w:r>
          </w:p>
        </w:tc>
        <w:tc>
          <w:tcPr>
            <w:tcW w:w="452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tt-RU"/>
              </w:rPr>
              <w:t>Вып. норм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18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RUS19990913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Кисилев Роман</w:t>
            </w:r>
          </w:p>
        </w:tc>
        <w:tc>
          <w:tcPr>
            <w:tcW w:w="9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03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13</w:t>
            </w:r>
          </w:p>
        </w:tc>
        <w:tc>
          <w:tcPr>
            <w:tcW w:w="50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RUS20000414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Киктенко Константин</w:t>
            </w:r>
          </w:p>
        </w:tc>
        <w:tc>
          <w:tcPr>
            <w:tcW w:w="9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г. Москва</w:t>
            </w:r>
          </w:p>
        </w:tc>
        <w:tc>
          <w:tcPr>
            <w:tcW w:w="503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16</w:t>
            </w:r>
          </w:p>
        </w:tc>
        <w:tc>
          <w:tcPr>
            <w:tcW w:w="50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</w:t>
            </w: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19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RUS20000711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Мазин Григорий</w:t>
            </w:r>
          </w:p>
        </w:tc>
        <w:tc>
          <w:tcPr>
            <w:tcW w:w="9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г. Москва</w:t>
            </w:r>
          </w:p>
        </w:tc>
        <w:tc>
          <w:tcPr>
            <w:tcW w:w="503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50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7</w:t>
            </w: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15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RUS20010417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Севрикеев Никита</w:t>
            </w:r>
          </w:p>
        </w:tc>
        <w:tc>
          <w:tcPr>
            <w:tcW w:w="9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03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50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7</w:t>
            </w: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5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17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RUS19990528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Нуртдинов Айрат</w:t>
            </w:r>
          </w:p>
        </w:tc>
        <w:tc>
          <w:tcPr>
            <w:tcW w:w="9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03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29</w:t>
            </w:r>
          </w:p>
        </w:tc>
        <w:tc>
          <w:tcPr>
            <w:tcW w:w="50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16</w:t>
            </w: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6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16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RUS19990814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Зайнуллин Айдар</w:t>
            </w:r>
          </w:p>
        </w:tc>
        <w:tc>
          <w:tcPr>
            <w:tcW w:w="9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03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29</w:t>
            </w:r>
          </w:p>
        </w:tc>
        <w:tc>
          <w:tcPr>
            <w:tcW w:w="50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16</w:t>
            </w: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7</w:t>
            </w:r>
          </w:p>
        </w:tc>
        <w:tc>
          <w:tcPr>
            <w:tcW w:w="437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14</w:t>
            </w:r>
          </w:p>
        </w:tc>
        <w:tc>
          <w:tcPr>
            <w:tcW w:w="811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RUS200</w:t>
            </w:r>
            <w:r w:rsidRPr="009E69E6">
              <w:rPr>
                <w:sz w:val="18"/>
                <w:szCs w:val="18"/>
              </w:rPr>
              <w:t>10524</w:t>
            </w:r>
          </w:p>
        </w:tc>
        <w:tc>
          <w:tcPr>
            <w:tcW w:w="918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Калашников Илья</w:t>
            </w:r>
          </w:p>
        </w:tc>
        <w:tc>
          <w:tcPr>
            <w:tcW w:w="947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03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35</w:t>
            </w:r>
          </w:p>
        </w:tc>
        <w:tc>
          <w:tcPr>
            <w:tcW w:w="506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22</w:t>
            </w:r>
          </w:p>
        </w:tc>
        <w:tc>
          <w:tcPr>
            <w:tcW w:w="452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I</w:t>
            </w:r>
          </w:p>
        </w:tc>
      </w:tr>
      <w:tr w:rsidR="009561BE" w:rsidRPr="00291EAB" w:rsidTr="009E69E6">
        <w:tc>
          <w:tcPr>
            <w:tcW w:w="42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3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81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RUS200</w:t>
            </w:r>
            <w:r>
              <w:rPr>
                <w:sz w:val="18"/>
                <w:szCs w:val="18"/>
              </w:rPr>
              <w:t>20103</w:t>
            </w:r>
          </w:p>
        </w:tc>
        <w:tc>
          <w:tcPr>
            <w:tcW w:w="918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Гудин Андрей</w:t>
            </w:r>
          </w:p>
        </w:tc>
        <w:tc>
          <w:tcPr>
            <w:tcW w:w="947" w:type="pct"/>
          </w:tcPr>
          <w:p w:rsidR="009561BE" w:rsidRPr="009E69E6" w:rsidRDefault="009561BE" w:rsidP="002B6F0B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03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35</w:t>
            </w:r>
          </w:p>
        </w:tc>
        <w:tc>
          <w:tcPr>
            <w:tcW w:w="506" w:type="pct"/>
          </w:tcPr>
          <w:p w:rsidR="009561BE" w:rsidRPr="009E69E6" w:rsidRDefault="009561BE" w:rsidP="002B6F0B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22</w:t>
            </w:r>
          </w:p>
        </w:tc>
        <w:tc>
          <w:tcPr>
            <w:tcW w:w="452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</w:t>
            </w:r>
          </w:p>
        </w:tc>
      </w:tr>
    </w:tbl>
    <w:p w:rsidR="009561BE" w:rsidRPr="008B3703" w:rsidRDefault="009561BE" w:rsidP="009E69E6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8</w:t>
      </w:r>
    </w:p>
    <w:p w:rsidR="009561BE" w:rsidRDefault="009561BE" w:rsidP="009E69E6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9E69E6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9E69E6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723A76">
        <w:rPr>
          <w:sz w:val="24"/>
          <w:szCs w:val="24"/>
        </w:rPr>
        <w:t xml:space="preserve"> Министерство спорта Российской Федерации</w:t>
      </w:r>
    </w:p>
    <w:p w:rsidR="009561BE" w:rsidRPr="00723A76" w:rsidRDefault="009561BE" w:rsidP="009E69E6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Первенство</w:t>
      </w:r>
      <w:r w:rsidRPr="00723A76">
        <w:rPr>
          <w:sz w:val="28"/>
          <w:szCs w:val="28"/>
        </w:rPr>
        <w:t xml:space="preserve"> России 2015 года</w:t>
      </w:r>
    </w:p>
    <w:p w:rsidR="009561BE" w:rsidRDefault="009561BE" w:rsidP="009E69E6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Default="009561BE" w:rsidP="009E69E6">
      <w:pPr>
        <w:pStyle w:val="Heading1"/>
        <w:spacing w:before="0" w:after="0"/>
        <w:rPr>
          <w:sz w:val="28"/>
          <w:szCs w:val="28"/>
        </w:rPr>
      </w:pPr>
    </w:p>
    <w:p w:rsidR="009561BE" w:rsidRPr="00571454" w:rsidRDefault="009561BE" w:rsidP="009E69E6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итоговый протокол </w:t>
      </w:r>
      <w:r w:rsidRPr="00571454"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  <w:u w:val="single"/>
        </w:rPr>
        <w:t xml:space="preserve">  </w:t>
      </w:r>
      <w:r w:rsidRPr="00571454">
        <w:rPr>
          <w:sz w:val="22"/>
          <w:szCs w:val="22"/>
          <w:u w:val="single"/>
        </w:rPr>
        <w:t xml:space="preserve">    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юниоры</w:t>
      </w:r>
    </w:p>
    <w:p w:rsidR="009561BE" w:rsidRPr="002D117E" w:rsidRDefault="009561BE" w:rsidP="009E69E6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6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15.00. Время финиша 16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 2 круга, 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ов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68" w:type="pct"/>
        <w:tblLook w:val="0000"/>
      </w:tblPr>
      <w:tblGrid>
        <w:gridCol w:w="927"/>
        <w:gridCol w:w="951"/>
        <w:gridCol w:w="1764"/>
        <w:gridCol w:w="1867"/>
        <w:gridCol w:w="2185"/>
        <w:gridCol w:w="1093"/>
        <w:gridCol w:w="1101"/>
        <w:gridCol w:w="1135"/>
      </w:tblGrid>
      <w:tr w:rsidR="009561BE" w:rsidRPr="00291EAB" w:rsidTr="009E69E6">
        <w:tc>
          <w:tcPr>
            <w:tcW w:w="420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Место</w:t>
            </w:r>
          </w:p>
        </w:tc>
        <w:tc>
          <w:tcPr>
            <w:tcW w:w="431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Номер уч.</w:t>
            </w:r>
          </w:p>
        </w:tc>
        <w:tc>
          <w:tcPr>
            <w:tcW w:w="800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Код</w:t>
            </w:r>
          </w:p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 xml:space="preserve"> </w:t>
            </w:r>
            <w:r w:rsidRPr="009E69E6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847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Фамилия, имя</w:t>
            </w:r>
          </w:p>
        </w:tc>
        <w:tc>
          <w:tcPr>
            <w:tcW w:w="991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Команда</w:t>
            </w:r>
          </w:p>
        </w:tc>
        <w:tc>
          <w:tcPr>
            <w:tcW w:w="496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Результат</w:t>
            </w:r>
          </w:p>
        </w:tc>
        <w:tc>
          <w:tcPr>
            <w:tcW w:w="499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Отставание</w:t>
            </w:r>
          </w:p>
        </w:tc>
        <w:tc>
          <w:tcPr>
            <w:tcW w:w="515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Вып. норм</w:t>
            </w: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14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RUS19970903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Зиатдинов Марат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14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13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19971206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Минжанов Эльдар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г. Москва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21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7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1999</w:t>
            </w:r>
            <w:r w:rsidRPr="009E69E6">
              <w:rPr>
                <w:sz w:val="18"/>
                <w:szCs w:val="18"/>
                <w:lang w:val="en-US"/>
              </w:rPr>
              <w:t>0</w:t>
            </w:r>
            <w:r w:rsidRPr="009E69E6">
              <w:rPr>
                <w:sz w:val="18"/>
                <w:szCs w:val="18"/>
              </w:rPr>
              <w:t>402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Буравлев Илья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28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14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16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1997</w:t>
            </w:r>
            <w:r w:rsidRPr="009E69E6">
              <w:rPr>
                <w:sz w:val="18"/>
                <w:szCs w:val="18"/>
                <w:lang w:val="en-US"/>
              </w:rPr>
              <w:t>0</w:t>
            </w:r>
            <w:r w:rsidRPr="009E69E6">
              <w:rPr>
                <w:sz w:val="18"/>
                <w:szCs w:val="18"/>
              </w:rPr>
              <w:t>827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Мальгин Вячеслав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32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18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5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15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RUS19970716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Гибадуллин Ильназ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33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19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6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17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RUS19981229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Артемов Андрей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47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33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7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18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RUS19980113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Пирожков Алексей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47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33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</w:p>
        </w:tc>
      </w:tr>
      <w:tr w:rsidR="009561BE" w:rsidRPr="00291EAB" w:rsidTr="009E69E6">
        <w:tc>
          <w:tcPr>
            <w:tcW w:w="420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8</w:t>
            </w:r>
          </w:p>
        </w:tc>
        <w:tc>
          <w:tcPr>
            <w:tcW w:w="43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19</w:t>
            </w:r>
          </w:p>
        </w:tc>
        <w:tc>
          <w:tcPr>
            <w:tcW w:w="80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1998</w:t>
            </w:r>
            <w:r w:rsidRPr="009E69E6">
              <w:rPr>
                <w:sz w:val="18"/>
                <w:szCs w:val="18"/>
                <w:lang w:val="en-US"/>
              </w:rPr>
              <w:t>0</w:t>
            </w:r>
            <w:r w:rsidRPr="009E69E6">
              <w:rPr>
                <w:sz w:val="18"/>
                <w:szCs w:val="18"/>
              </w:rPr>
              <w:t>815</w:t>
            </w:r>
          </w:p>
        </w:tc>
        <w:tc>
          <w:tcPr>
            <w:tcW w:w="84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Кузнецов Андрей</w:t>
            </w:r>
          </w:p>
        </w:tc>
        <w:tc>
          <w:tcPr>
            <w:tcW w:w="991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Самарская область</w:t>
            </w:r>
          </w:p>
        </w:tc>
        <w:tc>
          <w:tcPr>
            <w:tcW w:w="49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50</w:t>
            </w:r>
          </w:p>
        </w:tc>
        <w:tc>
          <w:tcPr>
            <w:tcW w:w="499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36</w:t>
            </w:r>
          </w:p>
        </w:tc>
        <w:tc>
          <w:tcPr>
            <w:tcW w:w="515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</w:p>
        </w:tc>
      </w:tr>
    </w:tbl>
    <w:p w:rsidR="009561BE" w:rsidRPr="008B3703" w:rsidRDefault="009561BE" w:rsidP="009E69E6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8</w:t>
      </w:r>
    </w:p>
    <w:p w:rsidR="009561BE" w:rsidRDefault="009561BE" w:rsidP="009E69E6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9E69E6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9E69E6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4377DF" w:rsidRDefault="009561BE" w:rsidP="009E69E6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9E69E6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723A76" w:rsidRDefault="009561BE" w:rsidP="009E69E6">
      <w:pPr>
        <w:pStyle w:val="Heading1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br w:type="page"/>
      </w:r>
      <w:r w:rsidRPr="00723A76">
        <w:rPr>
          <w:sz w:val="24"/>
          <w:szCs w:val="24"/>
        </w:rPr>
        <w:t xml:space="preserve"> Министерство спорта Российской Федерации</w:t>
      </w:r>
    </w:p>
    <w:p w:rsidR="009561BE" w:rsidRPr="00723A76" w:rsidRDefault="009561BE" w:rsidP="009E69E6">
      <w:pPr>
        <w:jc w:val="center"/>
        <w:rPr>
          <w:rFonts w:ascii="Arial" w:hAnsi="Arial" w:cs="Arial"/>
          <w:b/>
          <w:bCs/>
        </w:rPr>
      </w:pPr>
      <w:r w:rsidRPr="00723A76">
        <w:rPr>
          <w:rFonts w:ascii="Arial" w:hAnsi="Arial" w:cs="Arial"/>
          <w:b/>
          <w:bCs/>
        </w:rPr>
        <w:t>Федерация велосипедного спорта России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4"/>
          <w:szCs w:val="24"/>
        </w:rPr>
      </w:pPr>
      <w:r w:rsidRPr="00723A76">
        <w:rPr>
          <w:sz w:val="24"/>
          <w:szCs w:val="24"/>
        </w:rPr>
        <w:t xml:space="preserve">Федерация велосипедного спорта Республики Татарстан </w:t>
      </w:r>
    </w:p>
    <w:p w:rsidR="009561BE" w:rsidRPr="00723A76" w:rsidRDefault="009561BE" w:rsidP="009E69E6">
      <w:pPr>
        <w:pStyle w:val="Heading1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Первенство</w:t>
      </w:r>
      <w:r w:rsidRPr="00723A76">
        <w:rPr>
          <w:sz w:val="28"/>
          <w:szCs w:val="28"/>
        </w:rPr>
        <w:t xml:space="preserve"> России 2015 года</w:t>
      </w:r>
    </w:p>
    <w:p w:rsidR="009561BE" w:rsidRDefault="009561BE" w:rsidP="009E69E6">
      <w:pPr>
        <w:pStyle w:val="Heading1"/>
        <w:spacing w:before="0" w:after="0"/>
        <w:jc w:val="center"/>
        <w:rPr>
          <w:sz w:val="28"/>
          <w:szCs w:val="28"/>
        </w:rPr>
      </w:pPr>
      <w:r w:rsidRPr="00723A76">
        <w:rPr>
          <w:sz w:val="28"/>
          <w:szCs w:val="28"/>
        </w:rPr>
        <w:t>велоспорт-маунтинбайк ”триал 20”</w:t>
      </w:r>
    </w:p>
    <w:p w:rsidR="009561BE" w:rsidRDefault="009561BE" w:rsidP="009E69E6">
      <w:pPr>
        <w:pStyle w:val="Heading1"/>
        <w:spacing w:before="0" w:after="0"/>
        <w:rPr>
          <w:sz w:val="28"/>
          <w:szCs w:val="28"/>
        </w:rPr>
      </w:pPr>
    </w:p>
    <w:p w:rsidR="009561BE" w:rsidRPr="00571454" w:rsidRDefault="009561BE" w:rsidP="009E69E6">
      <w:pPr>
        <w:pStyle w:val="Heading1"/>
        <w:spacing w:before="0" w:after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</w:t>
      </w:r>
      <w:r w:rsidRPr="00571454">
        <w:rPr>
          <w:sz w:val="22"/>
          <w:szCs w:val="22"/>
          <w:u w:val="single"/>
        </w:rPr>
        <w:t>езультаты</w:t>
      </w:r>
      <w:r>
        <w:rPr>
          <w:sz w:val="22"/>
          <w:szCs w:val="22"/>
          <w:u w:val="single"/>
        </w:rPr>
        <w:t xml:space="preserve">, итоговый протокол </w:t>
      </w:r>
      <w:r w:rsidRPr="00571454"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  <w:u w:val="single"/>
        </w:rPr>
        <w:t xml:space="preserve"> </w:t>
      </w:r>
      <w:r w:rsidRPr="00571454">
        <w:rPr>
          <w:sz w:val="22"/>
          <w:szCs w:val="22"/>
          <w:u w:val="single"/>
        </w:rPr>
        <w:t xml:space="preserve">                                                                </w:t>
      </w:r>
      <w:r>
        <w:rPr>
          <w:sz w:val="22"/>
          <w:szCs w:val="22"/>
          <w:u w:val="single"/>
        </w:rPr>
        <w:t xml:space="preserve">                              юниорки</w:t>
      </w:r>
    </w:p>
    <w:p w:rsidR="009561BE" w:rsidRPr="002D117E" w:rsidRDefault="009561BE" w:rsidP="009E69E6">
      <w:pPr>
        <w:rPr>
          <w:sz w:val="18"/>
          <w:szCs w:val="18"/>
        </w:rPr>
      </w:pPr>
      <w:r w:rsidRPr="002D117E">
        <w:rPr>
          <w:sz w:val="18"/>
          <w:szCs w:val="18"/>
        </w:rPr>
        <w:t>г.Зеленодольск</w:t>
      </w:r>
      <w:r>
        <w:rPr>
          <w:sz w:val="18"/>
          <w:szCs w:val="18"/>
        </w:rPr>
        <w:t>,</w:t>
      </w:r>
      <w:r w:rsidRPr="002D117E">
        <w:rPr>
          <w:sz w:val="18"/>
          <w:szCs w:val="18"/>
        </w:rPr>
        <w:t xml:space="preserve">  Республика Татарстан</w:t>
      </w:r>
    </w:p>
    <w:p w:rsidR="009561BE" w:rsidRPr="002D117E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6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июня 2015 года                                                                          </w:t>
      </w:r>
    </w:p>
    <w:p w:rsidR="009561BE" w:rsidRPr="002D117E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 w:rsidRPr="002D117E">
        <w:rPr>
          <w:rFonts w:ascii="Times New Roman" w:hAnsi="Times New Roman"/>
          <w:b w:val="0"/>
          <w:sz w:val="18"/>
          <w:szCs w:val="18"/>
        </w:rPr>
        <w:t>Время старта</w:t>
      </w:r>
      <w:r>
        <w:rPr>
          <w:rFonts w:ascii="Times New Roman" w:hAnsi="Times New Roman"/>
          <w:b w:val="0"/>
          <w:sz w:val="18"/>
          <w:szCs w:val="18"/>
        </w:rPr>
        <w:t>: 17.00. Время финиша 18</w:t>
      </w:r>
      <w:r w:rsidRPr="002D117E">
        <w:rPr>
          <w:rFonts w:ascii="Times New Roman" w:hAnsi="Times New Roman"/>
          <w:b w:val="0"/>
          <w:sz w:val="18"/>
          <w:szCs w:val="18"/>
        </w:rPr>
        <w:t>.00</w:t>
      </w:r>
    </w:p>
    <w:p w:rsidR="009561BE" w:rsidRPr="00AB5694" w:rsidRDefault="009561BE" w:rsidP="009E69E6">
      <w:pPr>
        <w:pStyle w:val="Heading1"/>
        <w:spacing w:before="0" w:after="0"/>
        <w:rPr>
          <w:rFonts w:ascii="Times New Roman" w:hAnsi="Times New Roman"/>
          <w:b w:val="0"/>
          <w:sz w:val="18"/>
          <w:szCs w:val="18"/>
        </w:rPr>
      </w:pPr>
      <w:r>
        <w:rPr>
          <w:rFonts w:ascii="Times New Roman" w:hAnsi="Times New Roman"/>
          <w:b w:val="0"/>
          <w:sz w:val="18"/>
          <w:szCs w:val="18"/>
        </w:rPr>
        <w:t>Дистанция: 2 круга, 5</w:t>
      </w:r>
      <w:r w:rsidRPr="002D117E">
        <w:rPr>
          <w:rFonts w:ascii="Times New Roman" w:hAnsi="Times New Roman"/>
          <w:b w:val="0"/>
          <w:sz w:val="18"/>
          <w:szCs w:val="18"/>
        </w:rPr>
        <w:t xml:space="preserve"> сектор</w:t>
      </w:r>
      <w:r>
        <w:rPr>
          <w:rFonts w:ascii="Times New Roman" w:hAnsi="Times New Roman"/>
          <w:b w:val="0"/>
          <w:sz w:val="18"/>
          <w:szCs w:val="18"/>
        </w:rPr>
        <w:t>ов</w:t>
      </w:r>
      <w:r w:rsidRPr="00602FE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00" w:type="pct"/>
        <w:tblLook w:val="0000"/>
      </w:tblPr>
      <w:tblGrid>
        <w:gridCol w:w="847"/>
        <w:gridCol w:w="863"/>
        <w:gridCol w:w="1653"/>
        <w:gridCol w:w="1994"/>
        <w:gridCol w:w="1984"/>
        <w:gridCol w:w="970"/>
        <w:gridCol w:w="1285"/>
        <w:gridCol w:w="1279"/>
      </w:tblGrid>
      <w:tr w:rsidR="009561BE" w:rsidRPr="00291EAB" w:rsidTr="009E69E6">
        <w:tc>
          <w:tcPr>
            <w:tcW w:w="389" w:type="pct"/>
            <w:shd w:val="clear" w:color="auto" w:fill="BFBFBF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Место</w:t>
            </w:r>
          </w:p>
        </w:tc>
        <w:tc>
          <w:tcPr>
            <w:tcW w:w="397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Номер уч.</w:t>
            </w:r>
          </w:p>
        </w:tc>
        <w:tc>
          <w:tcPr>
            <w:tcW w:w="760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Код</w:t>
            </w:r>
          </w:p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 xml:space="preserve"> </w:t>
            </w:r>
            <w:r w:rsidRPr="009E69E6">
              <w:rPr>
                <w:sz w:val="18"/>
                <w:szCs w:val="18"/>
                <w:lang w:val="en-US"/>
              </w:rPr>
              <w:t>UCI</w:t>
            </w:r>
          </w:p>
        </w:tc>
        <w:tc>
          <w:tcPr>
            <w:tcW w:w="917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Фамилия, имя</w:t>
            </w:r>
          </w:p>
        </w:tc>
        <w:tc>
          <w:tcPr>
            <w:tcW w:w="912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Команда</w:t>
            </w:r>
          </w:p>
        </w:tc>
        <w:tc>
          <w:tcPr>
            <w:tcW w:w="446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Результат</w:t>
            </w:r>
          </w:p>
        </w:tc>
        <w:tc>
          <w:tcPr>
            <w:tcW w:w="591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Отставание</w:t>
            </w:r>
          </w:p>
        </w:tc>
        <w:tc>
          <w:tcPr>
            <w:tcW w:w="588" w:type="pct"/>
            <w:shd w:val="clear" w:color="auto" w:fill="BFBFBF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Вып. норм</w:t>
            </w: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15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20010810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Гордеева Дарья</w:t>
            </w:r>
          </w:p>
        </w:tc>
        <w:tc>
          <w:tcPr>
            <w:tcW w:w="912" w:type="pct"/>
          </w:tcPr>
          <w:p w:rsidR="009561BE" w:rsidRPr="00C806AC" w:rsidRDefault="009561BE" w:rsidP="006E1DFA"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14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20010926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Асгар Расмина</w:t>
            </w:r>
          </w:p>
        </w:tc>
        <w:tc>
          <w:tcPr>
            <w:tcW w:w="912" w:type="pct"/>
          </w:tcPr>
          <w:p w:rsidR="009561BE" w:rsidRPr="00C806AC" w:rsidRDefault="009561BE" w:rsidP="006E1DFA"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22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13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RUS20011105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Яруллина Арина</w:t>
            </w:r>
          </w:p>
        </w:tc>
        <w:tc>
          <w:tcPr>
            <w:tcW w:w="912" w:type="pct"/>
          </w:tcPr>
          <w:p w:rsidR="009561BE" w:rsidRPr="00C806AC" w:rsidRDefault="009561BE" w:rsidP="006E1DFA"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32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  <w:r w:rsidRPr="009E69E6">
              <w:rPr>
                <w:sz w:val="18"/>
                <w:szCs w:val="18"/>
                <w:lang w:val="tt-RU"/>
              </w:rPr>
              <w:t>КМС</w:t>
            </w: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12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RUS2000</w:t>
            </w:r>
            <w:r w:rsidRPr="009E69E6">
              <w:rPr>
                <w:sz w:val="18"/>
                <w:szCs w:val="18"/>
              </w:rPr>
              <w:t>0226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Журавлева Анастасия</w:t>
            </w:r>
          </w:p>
        </w:tc>
        <w:tc>
          <w:tcPr>
            <w:tcW w:w="912" w:type="pct"/>
          </w:tcPr>
          <w:p w:rsidR="009561BE" w:rsidRPr="00C806AC" w:rsidRDefault="009561BE" w:rsidP="006E1DFA"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40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5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19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19990927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Гудина Арина</w:t>
            </w:r>
          </w:p>
        </w:tc>
        <w:tc>
          <w:tcPr>
            <w:tcW w:w="912" w:type="pct"/>
          </w:tcPr>
          <w:p w:rsidR="009561BE" w:rsidRPr="00C806AC" w:rsidRDefault="009561BE" w:rsidP="006E1DFA"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40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6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22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19991221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Денисова Марина</w:t>
            </w:r>
          </w:p>
        </w:tc>
        <w:tc>
          <w:tcPr>
            <w:tcW w:w="912" w:type="pct"/>
          </w:tcPr>
          <w:p w:rsidR="009561BE" w:rsidRPr="00C806AC" w:rsidRDefault="009561BE" w:rsidP="006E1DFA"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40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7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43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19990402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Петрова Елизавета</w:t>
            </w:r>
          </w:p>
        </w:tc>
        <w:tc>
          <w:tcPr>
            <w:tcW w:w="912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40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  <w:tr w:rsidR="009561BE" w:rsidRPr="00291EAB" w:rsidTr="009E69E6">
        <w:tc>
          <w:tcPr>
            <w:tcW w:w="389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8</w:t>
            </w:r>
          </w:p>
        </w:tc>
        <w:tc>
          <w:tcPr>
            <w:tcW w:w="397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44</w:t>
            </w:r>
          </w:p>
        </w:tc>
        <w:tc>
          <w:tcPr>
            <w:tcW w:w="760" w:type="pct"/>
          </w:tcPr>
          <w:p w:rsidR="009561BE" w:rsidRPr="009E69E6" w:rsidRDefault="009561BE" w:rsidP="006E1DFA">
            <w:pPr>
              <w:rPr>
                <w:sz w:val="18"/>
                <w:szCs w:val="18"/>
                <w:lang w:val="en-US"/>
              </w:rPr>
            </w:pPr>
            <w:r w:rsidRPr="009E69E6">
              <w:rPr>
                <w:sz w:val="18"/>
                <w:szCs w:val="18"/>
                <w:lang w:val="en-US"/>
              </w:rPr>
              <w:t>RUS</w:t>
            </w:r>
            <w:r w:rsidRPr="009E69E6">
              <w:rPr>
                <w:sz w:val="18"/>
                <w:szCs w:val="18"/>
              </w:rPr>
              <w:t>19980221</w:t>
            </w:r>
          </w:p>
        </w:tc>
        <w:tc>
          <w:tcPr>
            <w:tcW w:w="917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Захарова Анна</w:t>
            </w:r>
          </w:p>
        </w:tc>
        <w:tc>
          <w:tcPr>
            <w:tcW w:w="912" w:type="pct"/>
          </w:tcPr>
          <w:p w:rsidR="009561BE" w:rsidRPr="009E69E6" w:rsidRDefault="009561BE" w:rsidP="006E1DFA">
            <w:pPr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446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40</w:t>
            </w:r>
          </w:p>
        </w:tc>
        <w:tc>
          <w:tcPr>
            <w:tcW w:w="591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</w:rPr>
            </w:pPr>
            <w:r w:rsidRPr="009E69E6">
              <w:rPr>
                <w:sz w:val="18"/>
                <w:szCs w:val="18"/>
              </w:rPr>
              <w:t>20</w:t>
            </w:r>
          </w:p>
        </w:tc>
        <w:tc>
          <w:tcPr>
            <w:tcW w:w="588" w:type="pct"/>
          </w:tcPr>
          <w:p w:rsidR="009561BE" w:rsidRPr="009E69E6" w:rsidRDefault="009561BE" w:rsidP="009E69E6">
            <w:pPr>
              <w:jc w:val="center"/>
              <w:rPr>
                <w:sz w:val="18"/>
                <w:szCs w:val="18"/>
                <w:lang w:val="tt-RU"/>
              </w:rPr>
            </w:pPr>
          </w:p>
        </w:tc>
      </w:tr>
    </w:tbl>
    <w:p w:rsidR="009561BE" w:rsidRPr="008B3703" w:rsidRDefault="009561BE" w:rsidP="009E69E6">
      <w:pPr>
        <w:pStyle w:val="HTMLPreformatted"/>
        <w:rPr>
          <w:rFonts w:ascii="Times New Roman" w:hAnsi="Times New Roman"/>
          <w:sz w:val="18"/>
          <w:szCs w:val="18"/>
        </w:rPr>
      </w:pPr>
      <w:r w:rsidRPr="008B3703">
        <w:rPr>
          <w:rFonts w:ascii="Times New Roman" w:hAnsi="Times New Roman"/>
          <w:sz w:val="18"/>
          <w:szCs w:val="18"/>
        </w:rPr>
        <w:t>Стартовало спор</w:t>
      </w:r>
      <w:r>
        <w:rPr>
          <w:rFonts w:ascii="Times New Roman" w:hAnsi="Times New Roman"/>
          <w:sz w:val="18"/>
          <w:szCs w:val="18"/>
        </w:rPr>
        <w:t>т</w:t>
      </w:r>
      <w:r w:rsidRPr="008B3703">
        <w:rPr>
          <w:rFonts w:ascii="Times New Roman" w:hAnsi="Times New Roman"/>
          <w:sz w:val="18"/>
          <w:szCs w:val="18"/>
        </w:rPr>
        <w:t>сменов:</w:t>
      </w:r>
      <w:r>
        <w:rPr>
          <w:rFonts w:ascii="Times New Roman" w:hAnsi="Times New Roman"/>
          <w:sz w:val="18"/>
          <w:szCs w:val="18"/>
        </w:rPr>
        <w:t xml:space="preserve"> 8</w:t>
      </w:r>
    </w:p>
    <w:p w:rsidR="009561BE" w:rsidRDefault="009561BE" w:rsidP="009E69E6">
      <w:pPr>
        <w:pStyle w:val="HTMLPreformatted"/>
        <w:rPr>
          <w:rFonts w:ascii="Arial" w:hAnsi="Arial" w:cs="Arial"/>
          <w:lang w:val="tt-RU"/>
        </w:rPr>
      </w:pPr>
    </w:p>
    <w:p w:rsidR="009561BE" w:rsidRPr="009A4045" w:rsidRDefault="009561BE" w:rsidP="009E69E6">
      <w:pPr>
        <w:pStyle w:val="HTMLPreformatted"/>
        <w:rPr>
          <w:rFonts w:ascii="Arial" w:hAnsi="Arial" w:cs="Arial"/>
          <w:lang w:val="tt-RU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судья  РК                                                                             </w:t>
      </w:r>
      <w:r>
        <w:rPr>
          <w:rFonts w:ascii="Times New Roman" w:hAnsi="Times New Roman" w:cs="Arial"/>
        </w:rPr>
        <w:t xml:space="preserve">                        </w:t>
      </w:r>
      <w:r w:rsidRPr="00B743E1">
        <w:rPr>
          <w:rFonts w:ascii="Times New Roman" w:hAnsi="Times New Roman" w:cs="Arial"/>
        </w:rPr>
        <w:t>Осянин Ю.И.  г. Самара</w:t>
      </w: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Судья на финише   РК                                                                                       </w:t>
      </w:r>
      <w:r>
        <w:rPr>
          <w:rFonts w:ascii="Times New Roman" w:hAnsi="Times New Roman" w:cs="Arial"/>
        </w:rPr>
        <w:t xml:space="preserve">        </w:t>
      </w:r>
      <w:r w:rsidRPr="00B743E1">
        <w:rPr>
          <w:rFonts w:ascii="Times New Roman" w:hAnsi="Times New Roman" w:cs="Arial"/>
        </w:rPr>
        <w:t>Немазанная Н.С.  г. Самара</w:t>
      </w:r>
    </w:p>
    <w:p w:rsidR="009561BE" w:rsidRPr="00B743E1" w:rsidRDefault="009561BE" w:rsidP="009E69E6">
      <w:pPr>
        <w:pStyle w:val="HTMLPreformatted"/>
        <w:jc w:val="center"/>
        <w:rPr>
          <w:rFonts w:ascii="Times New Roman" w:hAnsi="Times New Roman" w:cs="Arial"/>
        </w:rPr>
      </w:pPr>
    </w:p>
    <w:p w:rsidR="009561BE" w:rsidRPr="00B743E1" w:rsidRDefault="009561BE" w:rsidP="009E69E6">
      <w:pPr>
        <w:pStyle w:val="HTMLPreformatted"/>
        <w:rPr>
          <w:rFonts w:ascii="Times New Roman" w:hAnsi="Times New Roman" w:cs="Arial"/>
        </w:rPr>
      </w:pPr>
      <w:r w:rsidRPr="00B743E1">
        <w:rPr>
          <w:rFonts w:ascii="Times New Roman" w:hAnsi="Times New Roman" w:cs="Arial"/>
        </w:rPr>
        <w:t xml:space="preserve">              Главный секретарь РК                                                                                          </w:t>
      </w:r>
      <w:r>
        <w:rPr>
          <w:rFonts w:ascii="Times New Roman" w:hAnsi="Times New Roman" w:cs="Arial"/>
        </w:rPr>
        <w:t xml:space="preserve">     </w:t>
      </w:r>
      <w:r w:rsidRPr="00B743E1">
        <w:rPr>
          <w:rFonts w:ascii="Times New Roman" w:hAnsi="Times New Roman" w:cs="Arial"/>
        </w:rPr>
        <w:t>Нуруллин Г.З. г. Набережные Челны</w:t>
      </w:r>
    </w:p>
    <w:p w:rsidR="009561BE" w:rsidRPr="004377DF" w:rsidRDefault="009561BE" w:rsidP="009E69E6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94219" w:rsidRDefault="009561BE" w:rsidP="009E69E6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94219" w:rsidRDefault="009561BE" w:rsidP="009E69E6">
      <w:pPr>
        <w:pStyle w:val="HTMLPreformatted"/>
        <w:rPr>
          <w:rFonts w:ascii="Times New Roman" w:hAnsi="Times New Roman" w:cs="Arial"/>
          <w:sz w:val="16"/>
          <w:szCs w:val="16"/>
        </w:rPr>
      </w:pPr>
    </w:p>
    <w:p w:rsidR="009561BE" w:rsidRPr="004377DF" w:rsidRDefault="009561BE" w:rsidP="009E69E6">
      <w:pPr>
        <w:pStyle w:val="HTMLPreformatted"/>
        <w:rPr>
          <w:rFonts w:ascii="Times New Roman" w:hAnsi="Times New Roman" w:cs="Arial"/>
          <w:sz w:val="16"/>
          <w:szCs w:val="16"/>
        </w:rPr>
      </w:pPr>
    </w:p>
    <w:sectPr w:rsidR="009561BE" w:rsidRPr="004377DF" w:rsidSect="004377DF">
      <w:pgSz w:w="11906" w:h="16838"/>
      <w:pgMar w:top="794" w:right="737" w:bottom="851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noPunctuationKerning/>
  <w:characterSpacingControl w:val="doNotCompress"/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E90"/>
    <w:rsid w:val="000165F8"/>
    <w:rsid w:val="00042B42"/>
    <w:rsid w:val="000536AA"/>
    <w:rsid w:val="00073D0B"/>
    <w:rsid w:val="000924CB"/>
    <w:rsid w:val="000927B5"/>
    <w:rsid w:val="000952BA"/>
    <w:rsid w:val="000B2973"/>
    <w:rsid w:val="000D3278"/>
    <w:rsid w:val="000E01EE"/>
    <w:rsid w:val="0011011F"/>
    <w:rsid w:val="001247F2"/>
    <w:rsid w:val="00136B8D"/>
    <w:rsid w:val="00137DB9"/>
    <w:rsid w:val="00184B6E"/>
    <w:rsid w:val="001B1832"/>
    <w:rsid w:val="001B1C1E"/>
    <w:rsid w:val="001D140B"/>
    <w:rsid w:val="001D2AD6"/>
    <w:rsid w:val="001F1E90"/>
    <w:rsid w:val="00206874"/>
    <w:rsid w:val="0023165E"/>
    <w:rsid w:val="00236253"/>
    <w:rsid w:val="00236EE9"/>
    <w:rsid w:val="00254609"/>
    <w:rsid w:val="00274E6E"/>
    <w:rsid w:val="00291EAB"/>
    <w:rsid w:val="002964E2"/>
    <w:rsid w:val="002B6DD7"/>
    <w:rsid w:val="002B6F0B"/>
    <w:rsid w:val="002B7038"/>
    <w:rsid w:val="002D117E"/>
    <w:rsid w:val="002D4E84"/>
    <w:rsid w:val="002E2EF1"/>
    <w:rsid w:val="002E3FEB"/>
    <w:rsid w:val="002E7E0E"/>
    <w:rsid w:val="002F3169"/>
    <w:rsid w:val="002F341D"/>
    <w:rsid w:val="0030464E"/>
    <w:rsid w:val="00305317"/>
    <w:rsid w:val="00314B73"/>
    <w:rsid w:val="003417F0"/>
    <w:rsid w:val="003753AF"/>
    <w:rsid w:val="00383908"/>
    <w:rsid w:val="00383C9F"/>
    <w:rsid w:val="0038472E"/>
    <w:rsid w:val="00386A37"/>
    <w:rsid w:val="003C360B"/>
    <w:rsid w:val="003D617A"/>
    <w:rsid w:val="003F5EDD"/>
    <w:rsid w:val="00425646"/>
    <w:rsid w:val="0043446F"/>
    <w:rsid w:val="004377DF"/>
    <w:rsid w:val="004401E3"/>
    <w:rsid w:val="00442519"/>
    <w:rsid w:val="00452E64"/>
    <w:rsid w:val="00482426"/>
    <w:rsid w:val="004834AE"/>
    <w:rsid w:val="00484AB0"/>
    <w:rsid w:val="00494219"/>
    <w:rsid w:val="004D4952"/>
    <w:rsid w:val="004F2501"/>
    <w:rsid w:val="00502C0B"/>
    <w:rsid w:val="005115EC"/>
    <w:rsid w:val="005168F7"/>
    <w:rsid w:val="00525C99"/>
    <w:rsid w:val="0053362F"/>
    <w:rsid w:val="005343DF"/>
    <w:rsid w:val="0055261C"/>
    <w:rsid w:val="00556466"/>
    <w:rsid w:val="00571454"/>
    <w:rsid w:val="0059148E"/>
    <w:rsid w:val="00593D3A"/>
    <w:rsid w:val="005B7900"/>
    <w:rsid w:val="005C38B4"/>
    <w:rsid w:val="005F3244"/>
    <w:rsid w:val="00602228"/>
    <w:rsid w:val="00602FE2"/>
    <w:rsid w:val="00614452"/>
    <w:rsid w:val="00676ED4"/>
    <w:rsid w:val="00677200"/>
    <w:rsid w:val="00682F8D"/>
    <w:rsid w:val="006911C7"/>
    <w:rsid w:val="006938AF"/>
    <w:rsid w:val="006A4E1C"/>
    <w:rsid w:val="006B6D6C"/>
    <w:rsid w:val="006C330A"/>
    <w:rsid w:val="006D6199"/>
    <w:rsid w:val="006E1DFA"/>
    <w:rsid w:val="00714B34"/>
    <w:rsid w:val="00723A76"/>
    <w:rsid w:val="00725F03"/>
    <w:rsid w:val="00727892"/>
    <w:rsid w:val="00750FA5"/>
    <w:rsid w:val="0075741D"/>
    <w:rsid w:val="007648D3"/>
    <w:rsid w:val="00771F0D"/>
    <w:rsid w:val="00777F93"/>
    <w:rsid w:val="007937FA"/>
    <w:rsid w:val="00795919"/>
    <w:rsid w:val="007A1E07"/>
    <w:rsid w:val="007D6E67"/>
    <w:rsid w:val="007F3BF2"/>
    <w:rsid w:val="008221A3"/>
    <w:rsid w:val="00827F7A"/>
    <w:rsid w:val="0084637C"/>
    <w:rsid w:val="0085097D"/>
    <w:rsid w:val="00875AE9"/>
    <w:rsid w:val="00876973"/>
    <w:rsid w:val="0089787D"/>
    <w:rsid w:val="008A63D2"/>
    <w:rsid w:val="008B3703"/>
    <w:rsid w:val="008D7514"/>
    <w:rsid w:val="008E29E8"/>
    <w:rsid w:val="008F0C54"/>
    <w:rsid w:val="008F70BC"/>
    <w:rsid w:val="00924342"/>
    <w:rsid w:val="00931017"/>
    <w:rsid w:val="00955439"/>
    <w:rsid w:val="009561BE"/>
    <w:rsid w:val="00985116"/>
    <w:rsid w:val="0098562C"/>
    <w:rsid w:val="0099529F"/>
    <w:rsid w:val="009A4045"/>
    <w:rsid w:val="009A4201"/>
    <w:rsid w:val="009C05EB"/>
    <w:rsid w:val="009C5C95"/>
    <w:rsid w:val="009E69E6"/>
    <w:rsid w:val="00A32DE6"/>
    <w:rsid w:val="00A47D27"/>
    <w:rsid w:val="00A67DF3"/>
    <w:rsid w:val="00A84807"/>
    <w:rsid w:val="00AB5694"/>
    <w:rsid w:val="00AE5B7C"/>
    <w:rsid w:val="00AF0648"/>
    <w:rsid w:val="00AF0852"/>
    <w:rsid w:val="00B01D18"/>
    <w:rsid w:val="00B153F1"/>
    <w:rsid w:val="00B204B3"/>
    <w:rsid w:val="00B743E1"/>
    <w:rsid w:val="00B765E4"/>
    <w:rsid w:val="00B77203"/>
    <w:rsid w:val="00BB1BDB"/>
    <w:rsid w:val="00BD4279"/>
    <w:rsid w:val="00BD4A92"/>
    <w:rsid w:val="00BE30C6"/>
    <w:rsid w:val="00BE4BBD"/>
    <w:rsid w:val="00C00E0F"/>
    <w:rsid w:val="00C04FAA"/>
    <w:rsid w:val="00C203F1"/>
    <w:rsid w:val="00C32448"/>
    <w:rsid w:val="00C806AC"/>
    <w:rsid w:val="00CA744A"/>
    <w:rsid w:val="00CB2826"/>
    <w:rsid w:val="00CB661C"/>
    <w:rsid w:val="00CE0808"/>
    <w:rsid w:val="00CE2533"/>
    <w:rsid w:val="00CF028D"/>
    <w:rsid w:val="00CF1C07"/>
    <w:rsid w:val="00D0138F"/>
    <w:rsid w:val="00D01702"/>
    <w:rsid w:val="00D15913"/>
    <w:rsid w:val="00D24C89"/>
    <w:rsid w:val="00D41EFE"/>
    <w:rsid w:val="00D44E56"/>
    <w:rsid w:val="00D55F8F"/>
    <w:rsid w:val="00D57FF6"/>
    <w:rsid w:val="00D63D24"/>
    <w:rsid w:val="00DA1742"/>
    <w:rsid w:val="00DA3DCA"/>
    <w:rsid w:val="00DB5BF3"/>
    <w:rsid w:val="00DC005D"/>
    <w:rsid w:val="00DC198D"/>
    <w:rsid w:val="00DD719B"/>
    <w:rsid w:val="00DE35E7"/>
    <w:rsid w:val="00DF0F91"/>
    <w:rsid w:val="00DF5852"/>
    <w:rsid w:val="00E26B12"/>
    <w:rsid w:val="00E301B2"/>
    <w:rsid w:val="00E316A9"/>
    <w:rsid w:val="00E32E02"/>
    <w:rsid w:val="00E41278"/>
    <w:rsid w:val="00E439A6"/>
    <w:rsid w:val="00E70569"/>
    <w:rsid w:val="00E75A90"/>
    <w:rsid w:val="00ED576F"/>
    <w:rsid w:val="00ED5C15"/>
    <w:rsid w:val="00ED6570"/>
    <w:rsid w:val="00EE09E2"/>
    <w:rsid w:val="00EE6866"/>
    <w:rsid w:val="00F03117"/>
    <w:rsid w:val="00F061CA"/>
    <w:rsid w:val="00F10DB6"/>
    <w:rsid w:val="00F30193"/>
    <w:rsid w:val="00F43099"/>
    <w:rsid w:val="00F50826"/>
    <w:rsid w:val="00F662CB"/>
    <w:rsid w:val="00FA06BF"/>
    <w:rsid w:val="00FA3D71"/>
    <w:rsid w:val="00FB1B42"/>
    <w:rsid w:val="00FE3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C0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11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911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F4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F4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rsid w:val="006911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5F46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E316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1">
    <w:name w:val="Light List Accent 1"/>
    <w:basedOn w:val="TableNormal"/>
    <w:uiPriority w:val="99"/>
    <w:rsid w:val="008D751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Shading">
    <w:name w:val="Light Shading"/>
    <w:basedOn w:val="TableNormal"/>
    <w:uiPriority w:val="99"/>
    <w:rsid w:val="008D7514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List">
    <w:name w:val="Light List"/>
    <w:basedOn w:val="TableNormal"/>
    <w:uiPriority w:val="99"/>
    <w:rsid w:val="008D751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1">
    <w:name w:val="Стиль1"/>
    <w:uiPriority w:val="99"/>
    <w:rsid w:val="008D7514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DF5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58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11</Pages>
  <Words>3846</Words>
  <Characters>21925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спорта Российской Федерации</dc:title>
  <dc:subject/>
  <dc:creator>1</dc:creator>
  <cp:keywords/>
  <dc:description/>
  <cp:lastModifiedBy>fsort</cp:lastModifiedBy>
  <cp:revision>10</cp:revision>
  <cp:lastPrinted>2015-06-09T07:37:00Z</cp:lastPrinted>
  <dcterms:created xsi:type="dcterms:W3CDTF">2015-06-08T12:26:00Z</dcterms:created>
  <dcterms:modified xsi:type="dcterms:W3CDTF">2015-06-09T07:42:00Z</dcterms:modified>
</cp:coreProperties>
</file>